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19931" w14:textId="477D97C7" w:rsidR="00BF7B7C" w:rsidRPr="002A6259" w:rsidRDefault="00BF7B7C" w:rsidP="002A6259">
      <w:pPr>
        <w:pStyle w:val="Cm"/>
        <w:spacing w:before="120" w:after="120"/>
      </w:pPr>
      <w:r w:rsidRPr="002A6259">
        <w:t xml:space="preserve">Fehér Eszter: Hogyan lehet partnerünk </w:t>
      </w:r>
      <w:r w:rsidR="00A81D25" w:rsidRPr="002A6259">
        <w:br/>
      </w:r>
      <w:r w:rsidRPr="002A6259">
        <w:t>a mesterséges intelligencia?</w:t>
      </w:r>
      <w:r w:rsidR="00CF749B" w:rsidRPr="002A6259">
        <w:rPr>
          <w:rStyle w:val="Lbjegyzet-hivatkozs"/>
        </w:rPr>
        <w:footnoteReference w:id="1"/>
      </w:r>
    </w:p>
    <w:p w14:paraId="141781BB" w14:textId="2A68F617" w:rsidR="002A6259" w:rsidRPr="002A6259" w:rsidRDefault="002A6259" w:rsidP="002A6259">
      <w:pPr>
        <w:pStyle w:val="Alcm"/>
      </w:pPr>
      <w:r w:rsidRPr="002A6259">
        <w:t>XIX. SZOSZAK – 2024. november 5.</w:t>
      </w:r>
    </w:p>
    <w:p w14:paraId="491F8818" w14:textId="69B30B17" w:rsidR="00BF7B7C" w:rsidRPr="00A81D25" w:rsidRDefault="00AB7FE6" w:rsidP="003411E4">
      <w:pPr>
        <w:pStyle w:val="Cmsor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F93A5" wp14:editId="507689E7">
                <wp:simplePos x="0" y="0"/>
                <wp:positionH relativeFrom="column">
                  <wp:posOffset>4542790</wp:posOffset>
                </wp:positionH>
                <wp:positionV relativeFrom="paragraph">
                  <wp:posOffset>211243</wp:posOffset>
                </wp:positionV>
                <wp:extent cx="1798680" cy="1064525"/>
                <wp:effectExtent l="0" t="0" r="49530" b="21590"/>
                <wp:wrapNone/>
                <wp:docPr id="1221066501" name="Téglalap: szamárfü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680" cy="1064525"/>
                        </a:xfrm>
                        <a:prstGeom prst="foldedCorner">
                          <a:avLst>
                            <a:gd name="adj" fmla="val 992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E657" w14:textId="68A58636" w:rsidR="002638BA" w:rsidRPr="00B51585" w:rsidRDefault="002638BA" w:rsidP="002638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51585">
                              <w:rPr>
                                <w:color w:val="000000" w:themeColor="text1"/>
                              </w:rPr>
                              <w:t xml:space="preserve">A technikai malőr miatti időgazdálkodásban </w:t>
                            </w:r>
                            <w:r w:rsidRPr="00B51585">
                              <w:rPr>
                                <w:color w:val="000000" w:themeColor="text1"/>
                              </w:rPr>
                              <w:br/>
                              <w:t>nem minden tervezett feladatot vetí</w:t>
                            </w:r>
                            <w:r w:rsidR="00FC57B9">
                              <w:rPr>
                                <w:color w:val="000000" w:themeColor="text1"/>
                              </w:rPr>
                              <w:t>te</w:t>
                            </w:r>
                            <w:r w:rsidRPr="00B51585">
                              <w:rPr>
                                <w:color w:val="000000" w:themeColor="text1"/>
                              </w:rPr>
                              <w:t xml:space="preserve">ttem ki, </w:t>
                            </w:r>
                            <w:r w:rsidR="00B51585">
                              <w:rPr>
                                <w:color w:val="000000" w:themeColor="text1"/>
                              </w:rPr>
                              <w:br/>
                            </w:r>
                            <w:r w:rsidRPr="00B51585">
                              <w:rPr>
                                <w:color w:val="000000" w:themeColor="text1"/>
                              </w:rPr>
                              <w:t>de a lenti leírás tartalmazza</w:t>
                            </w:r>
                            <w:r w:rsidR="00CF749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F93A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Téglalap: szamárfül 3" o:spid="_x0000_s1026" type="#_x0000_t65" style="position:absolute;left:0;text-align:left;margin-left:357.7pt;margin-top:16.65pt;width:141.65pt;height:8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" adj="19457" filled="f" strokecolor="#09101d [484]" strokeweight="1pt">
                <v:stroke joinstyle="miter"/>
                <v:textbox>
                  <w:txbxContent>
                    <w:p w14:paraId="07FBE657" w14:textId="68A58636" w:rsidR="002638BA" w:rsidRPr="00B51585" w:rsidRDefault="002638BA" w:rsidP="002638B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51585">
                        <w:rPr>
                          <w:color w:val="000000" w:themeColor="text1"/>
                        </w:rPr>
                        <w:t xml:space="preserve">A technikai malőr miatti időgazdálkodásban </w:t>
                      </w:r>
                      <w:r w:rsidRPr="00B51585">
                        <w:rPr>
                          <w:color w:val="000000" w:themeColor="text1"/>
                        </w:rPr>
                        <w:br/>
                        <w:t>nem minden tervezett feladatot vetí</w:t>
                      </w:r>
                      <w:r w:rsidR="00FC57B9">
                        <w:rPr>
                          <w:color w:val="000000" w:themeColor="text1"/>
                        </w:rPr>
                        <w:t>te</w:t>
                      </w:r>
                      <w:r w:rsidRPr="00B51585">
                        <w:rPr>
                          <w:color w:val="000000" w:themeColor="text1"/>
                        </w:rPr>
                        <w:t xml:space="preserve">ttem ki, </w:t>
                      </w:r>
                      <w:r w:rsidR="00B51585">
                        <w:rPr>
                          <w:color w:val="000000" w:themeColor="text1"/>
                        </w:rPr>
                        <w:br/>
                      </w:r>
                      <w:r w:rsidRPr="00B51585">
                        <w:rPr>
                          <w:color w:val="000000" w:themeColor="text1"/>
                        </w:rPr>
                        <w:t>de a lenti leírás tartalmazza</w:t>
                      </w:r>
                      <w:r w:rsidR="00CF749B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7B7C" w:rsidRPr="00A81D25">
        <w:t>Előadáson használt</w:t>
      </w:r>
      <w:r w:rsidR="00FB7F05">
        <w:t xml:space="preserve"> </w:t>
      </w:r>
      <w:r w:rsidR="00BF7B7C" w:rsidRPr="00A81D25">
        <w:t>Generatív MI-k</w:t>
      </w:r>
      <w:r w:rsidR="00AC7B0C">
        <w:t>, chatbotok</w:t>
      </w:r>
    </w:p>
    <w:p w14:paraId="263C59C7" w14:textId="64033271" w:rsidR="006033D6" w:rsidRPr="00216491" w:rsidRDefault="006033D6" w:rsidP="003411E4">
      <w:pPr>
        <w:pStyle w:val="Cmsor2"/>
      </w:pPr>
      <w:r w:rsidRPr="00216491">
        <w:t>Szöveges produktum:</w:t>
      </w:r>
    </w:p>
    <w:p w14:paraId="23BDE1A9" w14:textId="20E60764" w:rsidR="00A70CD5" w:rsidRPr="00A81D25" w:rsidRDefault="00BF7B7C" w:rsidP="003411E4">
      <w:pPr>
        <w:pStyle w:val="Cmsor3"/>
      </w:pPr>
      <w:r w:rsidRPr="00A81D25">
        <w:t>Ingyenes, regisztráció nélkül</w:t>
      </w:r>
    </w:p>
    <w:p w14:paraId="0A932D3A" w14:textId="4AD86601" w:rsidR="00BF7B7C" w:rsidRDefault="00635509" w:rsidP="00BF7B7C">
      <w:hyperlink r:id="rId8" w:history="1">
        <w:r w:rsidRPr="009E3F3B">
          <w:rPr>
            <w:rStyle w:val="Hiperhivatkozs"/>
          </w:rPr>
          <w:t>https://chatgpt.org/chat</w:t>
        </w:r>
      </w:hyperlink>
      <w:r w:rsidR="00A70CD5">
        <w:t xml:space="preserve"> </w:t>
      </w:r>
      <w:r>
        <w:t xml:space="preserve">– chat, </w:t>
      </w:r>
      <w:r w:rsidR="00BF7B7C">
        <w:t>napi 10 kérés</w:t>
      </w:r>
      <w:r>
        <w:t>-limit</w:t>
      </w:r>
    </w:p>
    <w:p w14:paraId="55CEBA9D" w14:textId="62F52BFB" w:rsidR="00A70CD5" w:rsidRDefault="00635509" w:rsidP="003411E4">
      <w:pPr>
        <w:pStyle w:val="Cmsor3"/>
      </w:pPr>
      <w:r>
        <w:t>Ingyenes, r</w:t>
      </w:r>
      <w:r w:rsidR="00BF7B7C">
        <w:t>egisztrációval (megőrzi a korábbi „beszélgetéseket”)</w:t>
      </w:r>
    </w:p>
    <w:p w14:paraId="7A4605B7" w14:textId="72A52083" w:rsidR="00635509" w:rsidRDefault="002A6259" w:rsidP="00A70CD5">
      <w:pPr>
        <w:jc w:val="left"/>
        <w:rPr>
          <w:spacing w:val="-4"/>
        </w:rPr>
      </w:pPr>
      <w:r w:rsidRPr="00D20641">
        <w:rPr>
          <w:noProof/>
          <w:spacing w:val="-4"/>
        </w:rPr>
        <w:drawing>
          <wp:anchor distT="0" distB="0" distL="114300" distR="114300" simplePos="0" relativeHeight="251661312" behindDoc="0" locked="0" layoutInCell="1" allowOverlap="1" wp14:anchorId="3E4A4C98" wp14:editId="158FD332">
            <wp:simplePos x="0" y="0"/>
            <wp:positionH relativeFrom="margin">
              <wp:align>center</wp:align>
            </wp:positionH>
            <wp:positionV relativeFrom="paragraph">
              <wp:posOffset>198916</wp:posOffset>
            </wp:positionV>
            <wp:extent cx="2736850" cy="1146175"/>
            <wp:effectExtent l="0" t="0" r="6350" b="0"/>
            <wp:wrapTopAndBottom/>
            <wp:docPr id="1531134089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34089" name="Kép 1" descr="A képen szöveg, képernyőkép, Betűtípus, szám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635509" w:rsidRPr="009E3F3B">
          <w:rPr>
            <w:rStyle w:val="Hiperhivatkozs"/>
          </w:rPr>
          <w:t>https://chatgpt.com/</w:t>
        </w:r>
      </w:hyperlink>
      <w:r w:rsidR="00635509">
        <w:rPr>
          <w:noProof/>
        </w:rPr>
        <w:t xml:space="preserve"> </w:t>
      </w:r>
      <w:r w:rsidR="00635509">
        <w:rPr>
          <w:spacing w:val="-4"/>
        </w:rPr>
        <w:t xml:space="preserve"> – </w:t>
      </w:r>
      <w:r w:rsidR="00635509">
        <w:rPr>
          <w:noProof/>
        </w:rPr>
        <w:t>ö</w:t>
      </w:r>
      <w:r w:rsidR="00A70CD5" w:rsidRPr="00D20641">
        <w:rPr>
          <w:spacing w:val="-4"/>
        </w:rPr>
        <w:t>sszefoglal</w:t>
      </w:r>
      <w:r w:rsidR="00D20641" w:rsidRPr="00D20641">
        <w:rPr>
          <w:spacing w:val="-4"/>
        </w:rPr>
        <w:t>ás</w:t>
      </w:r>
      <w:r w:rsidR="00A70CD5" w:rsidRPr="00D20641">
        <w:rPr>
          <w:spacing w:val="-4"/>
        </w:rPr>
        <w:t>, elem</w:t>
      </w:r>
      <w:r w:rsidR="00D20641" w:rsidRPr="00D20641">
        <w:rPr>
          <w:spacing w:val="-4"/>
        </w:rPr>
        <w:t>zés</w:t>
      </w:r>
      <w:r w:rsidR="00A70CD5" w:rsidRPr="00D20641">
        <w:rPr>
          <w:spacing w:val="-4"/>
        </w:rPr>
        <w:t>, tervez</w:t>
      </w:r>
      <w:r w:rsidR="00D20641" w:rsidRPr="00D20641">
        <w:rPr>
          <w:spacing w:val="-4"/>
        </w:rPr>
        <w:t>és</w:t>
      </w:r>
      <w:r w:rsidR="00A70CD5" w:rsidRPr="00D20641">
        <w:rPr>
          <w:spacing w:val="-4"/>
        </w:rPr>
        <w:t xml:space="preserve">, </w:t>
      </w:r>
      <w:r w:rsidR="00BF7B7C" w:rsidRPr="00D20641">
        <w:rPr>
          <w:spacing w:val="-4"/>
        </w:rPr>
        <w:t>kép-generál</w:t>
      </w:r>
      <w:r w:rsidR="00D20641" w:rsidRPr="00D20641">
        <w:rPr>
          <w:spacing w:val="-4"/>
        </w:rPr>
        <w:t>ás, diagram-készítés;</w:t>
      </w:r>
      <w:r w:rsidR="00A70CD5" w:rsidRPr="00D20641">
        <w:rPr>
          <w:spacing w:val="-4"/>
        </w:rPr>
        <w:t xml:space="preserve"> fájl csatolható</w:t>
      </w:r>
    </w:p>
    <w:p w14:paraId="2BDF52C5" w14:textId="4E8E81F9" w:rsidR="00BF7B7C" w:rsidRPr="00635509" w:rsidRDefault="00635509" w:rsidP="00A70CD5">
      <w:pPr>
        <w:jc w:val="left"/>
      </w:pPr>
      <w:hyperlink r:id="rId11" w:history="1">
        <w:r w:rsidRPr="009E3F3B">
          <w:rPr>
            <w:rStyle w:val="Hiperhivatkozs"/>
          </w:rPr>
          <w:t>https://www.perplexity.ai/</w:t>
        </w:r>
      </w:hyperlink>
      <w:r>
        <w:rPr>
          <w:spacing w:val="-4"/>
        </w:rPr>
        <w:t xml:space="preserve"> – </w:t>
      </w:r>
      <w:r w:rsidR="00BF7B7C">
        <w:t xml:space="preserve">„Tudományos Generatív MI”: forrásmegjelöléssel (link), ajánl további kérdéseket, fájl csatolható </w:t>
      </w:r>
      <w:r w:rsidR="00A70CD5">
        <w:t xml:space="preserve">(!! </w:t>
      </w:r>
      <w:r w:rsidR="00BF7B7C">
        <w:t>kivé</w:t>
      </w:r>
      <w:r>
        <w:t>telekkel, pl.</w:t>
      </w:r>
      <w:r w:rsidR="00BF7B7C">
        <w:t xml:space="preserve"> </w:t>
      </w:r>
      <w:r w:rsidRPr="00635509">
        <w:t>Excel</w:t>
      </w:r>
      <w:r w:rsidR="00BF7B7C" w:rsidRPr="00635509">
        <w:t>)</w:t>
      </w:r>
    </w:p>
    <w:p w14:paraId="1C35BBE4" w14:textId="2D2F90DE" w:rsidR="006033D6" w:rsidRDefault="006033D6" w:rsidP="003411E4">
      <w:pPr>
        <w:pStyle w:val="Cmsor2"/>
      </w:pPr>
      <w:r>
        <w:t>PPT generálók:</w:t>
      </w:r>
    </w:p>
    <w:p w14:paraId="1995BB34" w14:textId="6668EABD" w:rsidR="006033D6" w:rsidRDefault="00635509" w:rsidP="00BF7B7C">
      <w:hyperlink r:id="rId12" w:history="1">
        <w:r w:rsidRPr="00D20B25">
          <w:rPr>
            <w:rStyle w:val="Hiperhivatkozs"/>
          </w:rPr>
          <w:t>https://gamma.app/create/generate</w:t>
        </w:r>
      </w:hyperlink>
      <w:r>
        <w:rPr>
          <w:spacing w:val="-4"/>
        </w:rPr>
        <w:t xml:space="preserve"> – </w:t>
      </w:r>
      <w:proofErr w:type="spellStart"/>
      <w:r>
        <w:rPr>
          <w:spacing w:val="-4"/>
        </w:rPr>
        <w:t>m</w:t>
      </w:r>
      <w:r w:rsidR="006033D6">
        <w:t>ax</w:t>
      </w:r>
      <w:proofErr w:type="spellEnd"/>
      <w:r>
        <w:t>.</w:t>
      </w:r>
      <w:r w:rsidR="006033D6">
        <w:t xml:space="preserve"> 10 dia (11</w:t>
      </w:r>
      <w:r w:rsidR="00B63C72">
        <w:t xml:space="preserve"> dia</w:t>
      </w:r>
      <w:r w:rsidR="006033D6">
        <w:t xml:space="preserve"> felett fizetős), stílusokat ajánl</w:t>
      </w:r>
    </w:p>
    <w:p w14:paraId="7DB2D16F" w14:textId="24371FCE" w:rsidR="00A70CD5" w:rsidRDefault="00C7410E" w:rsidP="00BF7B7C">
      <w:r w:rsidRPr="00287DFF">
        <w:rPr>
          <w:noProof/>
        </w:rPr>
        <w:drawing>
          <wp:anchor distT="0" distB="0" distL="114300" distR="114300" simplePos="0" relativeHeight="251663360" behindDoc="0" locked="0" layoutInCell="1" allowOverlap="1" wp14:anchorId="3949E471" wp14:editId="71438FC7">
            <wp:simplePos x="0" y="0"/>
            <wp:positionH relativeFrom="margin">
              <wp:align>center</wp:align>
            </wp:positionH>
            <wp:positionV relativeFrom="paragraph">
              <wp:posOffset>342398</wp:posOffset>
            </wp:positionV>
            <wp:extent cx="2244725" cy="2376170"/>
            <wp:effectExtent l="0" t="0" r="3175" b="5080"/>
            <wp:wrapTopAndBottom/>
            <wp:docPr id="11791432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32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="00635509" w:rsidRPr="00D20B25">
          <w:rPr>
            <w:rStyle w:val="Hiperhivatkozs"/>
          </w:rPr>
          <w:t>https://slidesgpt.com/</w:t>
        </w:r>
      </w:hyperlink>
      <w:r w:rsidR="00635509">
        <w:t xml:space="preserve"> </w:t>
      </w:r>
      <w:r w:rsidR="00635509">
        <w:rPr>
          <w:spacing w:val="-4"/>
        </w:rPr>
        <w:t xml:space="preserve"> – </w:t>
      </w:r>
      <w:r w:rsidR="00A70CD5">
        <w:t>Fizetős, a</w:t>
      </w:r>
      <w:r w:rsidR="00D20641">
        <w:t>z el</w:t>
      </w:r>
      <w:r w:rsidR="00A70CD5">
        <w:t>kész</w:t>
      </w:r>
      <w:r w:rsidR="00D20641">
        <w:t>ített</w:t>
      </w:r>
      <w:r w:rsidR="00A70CD5">
        <w:t xml:space="preserve"> </w:t>
      </w:r>
      <w:proofErr w:type="spellStart"/>
      <w:r w:rsidR="00A70CD5">
        <w:t>ppt-nek</w:t>
      </w:r>
      <w:proofErr w:type="spellEnd"/>
      <w:r w:rsidR="00A70CD5">
        <w:t xml:space="preserve">, vagy a havi előfizetésnek díja </w:t>
      </w:r>
      <w:r w:rsidR="00131A53">
        <w:t>van</w:t>
      </w:r>
    </w:p>
    <w:p w14:paraId="32D1D31C" w14:textId="4766A852" w:rsidR="00C7410E" w:rsidRDefault="00C7410E" w:rsidP="003411E4">
      <w:pPr>
        <w:pStyle w:val="Cmsor2"/>
      </w:pPr>
      <w:r>
        <w:lastRenderedPageBreak/>
        <w:t>Képgenerálók</w:t>
      </w:r>
      <w:r w:rsidR="00FB7F05">
        <w:t xml:space="preserve"> regisztrációval,</w:t>
      </w:r>
      <w:r w:rsidR="00FB7F05" w:rsidRPr="00FB7F05">
        <w:rPr>
          <w:spacing w:val="-4"/>
        </w:rPr>
        <w:t xml:space="preserve"> ingyenesen</w:t>
      </w:r>
      <w:r>
        <w:t>:</w:t>
      </w:r>
    </w:p>
    <w:p w14:paraId="2A2D1362" w14:textId="492EAB6D" w:rsidR="00C7410E" w:rsidRDefault="00C7410E" w:rsidP="00C7410E">
      <w:pPr>
        <w:rPr>
          <w:rStyle w:val="Hiperhivatkozs"/>
        </w:rPr>
      </w:pPr>
      <w:hyperlink r:id="rId15" w:history="1">
        <w:r w:rsidRPr="009E3F3B">
          <w:rPr>
            <w:rStyle w:val="Hiperhivatkozs"/>
          </w:rPr>
          <w:t>https://chatgpt.com/</w:t>
        </w:r>
      </w:hyperlink>
    </w:p>
    <w:p w14:paraId="0F580E3D" w14:textId="7AEEBE16" w:rsidR="00C7410E" w:rsidRDefault="00D245BE" w:rsidP="00C7410E">
      <w:pPr>
        <w:rPr>
          <w:spacing w:val="-4"/>
        </w:rPr>
      </w:pPr>
      <w:hyperlink r:id="rId16" w:history="1">
        <w:r w:rsidRPr="00B539FD">
          <w:rPr>
            <w:rStyle w:val="Hiperhivatkozs"/>
          </w:rPr>
          <w:t>https://tengr.ai/hu</w:t>
        </w:r>
      </w:hyperlink>
      <w:r>
        <w:rPr>
          <w:spacing w:val="-4"/>
        </w:rPr>
        <w:t xml:space="preserve"> </w:t>
      </w:r>
      <w:r w:rsidRPr="00FB7F05">
        <w:rPr>
          <w:spacing w:val="-4"/>
        </w:rPr>
        <w:t xml:space="preserve">– </w:t>
      </w:r>
      <w:r w:rsidR="00DB0F0B">
        <w:rPr>
          <w:spacing w:val="-4"/>
        </w:rPr>
        <w:t xml:space="preserve">32 kép/8óra: </w:t>
      </w:r>
      <w:r w:rsidRPr="00FB7F05">
        <w:rPr>
          <w:spacing w:val="-4"/>
        </w:rPr>
        <w:t xml:space="preserve">egy kérésre 4 képet generál, vagyis 8 kérés küldhető be </w:t>
      </w:r>
      <w:r w:rsidR="00FB7F05" w:rsidRPr="00FB7F05">
        <w:rPr>
          <w:spacing w:val="-4"/>
        </w:rPr>
        <w:t>8 órán belül</w:t>
      </w:r>
    </w:p>
    <w:p w14:paraId="6ECD3869" w14:textId="77777777" w:rsidR="009B785B" w:rsidRPr="00FB7F05" w:rsidRDefault="009B785B" w:rsidP="00C7410E">
      <w:pPr>
        <w:rPr>
          <w:spacing w:val="-4"/>
        </w:rPr>
      </w:pPr>
    </w:p>
    <w:p w14:paraId="57A7EB22" w14:textId="28D5F2D6" w:rsidR="00D20641" w:rsidRDefault="00933DFD" w:rsidP="003411E4">
      <w:pPr>
        <w:pStyle w:val="Cmsor2"/>
      </w:pPr>
      <w:r>
        <w:t>MI detektor:</w:t>
      </w:r>
    </w:p>
    <w:p w14:paraId="40B93BC6" w14:textId="0F986BAE" w:rsidR="00B63C72" w:rsidRPr="00B63C72" w:rsidRDefault="00B63C72" w:rsidP="00B63C72">
      <w:r>
        <w:t xml:space="preserve">Az előadáson használt: </w:t>
      </w:r>
      <w:hyperlink r:id="rId17" w:history="1">
        <w:r w:rsidRPr="009E3F3B">
          <w:rPr>
            <w:rStyle w:val="Hiperhivatkozs"/>
          </w:rPr>
          <w:t>https://justdone.ai/</w:t>
        </w:r>
      </w:hyperlink>
    </w:p>
    <w:p w14:paraId="5F5BCBA5" w14:textId="1C58A2B7" w:rsidR="00450D47" w:rsidRDefault="00085509" w:rsidP="00D20641">
      <w:r>
        <w:rPr>
          <w:noProof/>
        </w:rPr>
        <w:drawing>
          <wp:anchor distT="0" distB="0" distL="114300" distR="114300" simplePos="0" relativeHeight="251674624" behindDoc="0" locked="0" layoutInCell="1" allowOverlap="1" wp14:anchorId="4030FBF2" wp14:editId="52D093AC">
            <wp:simplePos x="0" y="0"/>
            <wp:positionH relativeFrom="margin">
              <wp:posOffset>230928</wp:posOffset>
            </wp:positionH>
            <wp:positionV relativeFrom="paragraph">
              <wp:posOffset>953559</wp:posOffset>
            </wp:positionV>
            <wp:extent cx="3001010" cy="1485900"/>
            <wp:effectExtent l="0" t="0" r="8890" b="0"/>
            <wp:wrapTight wrapText="bothSides">
              <wp:wrapPolygon edited="0">
                <wp:start x="0" y="0"/>
                <wp:lineTo x="0" y="21323"/>
                <wp:lineTo x="21527" y="21323"/>
                <wp:lineTo x="21527" y="0"/>
                <wp:lineTo x="0" y="0"/>
              </wp:wrapPolygon>
            </wp:wrapTight>
            <wp:docPr id="1439586494" name="Kép 1" descr="A képen szöveg, képernyőkép, szoftver, Weblap látható&#10;&#10;Automatikusan generált leírá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86494" name="Kép 1" descr="A képen szöveg, képernyőkép, szoftver, Weblap látható&#10;&#10;Automatikusan generált leírás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BB">
        <w:t>A honlap r</w:t>
      </w:r>
      <w:r w:rsidR="00450D47">
        <w:t>engeteg funkciója</w:t>
      </w:r>
      <w:r w:rsidR="00C7410E">
        <w:t xml:space="preserve"> (</w:t>
      </w:r>
      <w:hyperlink r:id="rId20" w:history="1">
        <w:r w:rsidR="00C7410E" w:rsidRPr="00B539FD">
          <w:rPr>
            <w:rStyle w:val="Hiperhivatkozs"/>
          </w:rPr>
          <w:t>https://justdone.ai/tools</w:t>
        </w:r>
      </w:hyperlink>
      <w:r w:rsidR="00C7410E">
        <w:t xml:space="preserve">) </w:t>
      </w:r>
      <w:r w:rsidR="00450D47">
        <w:t xml:space="preserve">közül a </w:t>
      </w:r>
      <w:proofErr w:type="spellStart"/>
      <w:r w:rsidR="00450D47">
        <w:t>Dete</w:t>
      </w:r>
      <w:r w:rsidR="000D6EBB">
        <w:t>c</w:t>
      </w:r>
      <w:r w:rsidR="00450D47">
        <w:t>tort</w:t>
      </w:r>
      <w:proofErr w:type="spellEnd"/>
      <w:r w:rsidR="00B63C72" w:rsidRPr="00B63C72">
        <w:t xml:space="preserve"> </w:t>
      </w:r>
      <w:r w:rsidR="00B63C72">
        <w:t>használtuk</w:t>
      </w:r>
      <w:r w:rsidR="00450D47">
        <w:t>, ami s</w:t>
      </w:r>
      <w:r w:rsidR="00933DFD">
        <w:t>zázalékosan mutatja ki a MI készítés valószínűségét</w:t>
      </w:r>
      <w:r w:rsidR="00B63C72">
        <w:t xml:space="preserve"> (</w:t>
      </w:r>
      <w:r w:rsidR="00C7410E">
        <w:t xml:space="preserve">jellemzően </w:t>
      </w:r>
      <w:r w:rsidR="00C45065">
        <w:t>fizetős</w:t>
      </w:r>
      <w:r w:rsidR="00B63C72">
        <w:t>)</w:t>
      </w:r>
    </w:p>
    <w:p w14:paraId="72DBEC3B" w14:textId="7FCBBFDF" w:rsidR="00FB7F05" w:rsidRDefault="00FB7F05" w:rsidP="00D20641">
      <w:hyperlink r:id="rId21" w:history="1">
        <w:r w:rsidRPr="000644A0">
          <w:rPr>
            <w:rStyle w:val="Hiperhivatkozs"/>
          </w:rPr>
          <w:t>https://justdone.ai/gen/ai-detection-tool-online</w:t>
        </w:r>
      </w:hyperlink>
      <w:r w:rsidRPr="00450D47">
        <w:rPr>
          <w:noProof/>
        </w:rPr>
        <w:drawing>
          <wp:anchor distT="0" distB="0" distL="114300" distR="114300" simplePos="0" relativeHeight="251668480" behindDoc="0" locked="0" layoutInCell="1" allowOverlap="1" wp14:anchorId="5708C09F" wp14:editId="78306F9D">
            <wp:simplePos x="0" y="0"/>
            <wp:positionH relativeFrom="column">
              <wp:posOffset>3709246</wp:posOffset>
            </wp:positionH>
            <wp:positionV relativeFrom="paragraph">
              <wp:posOffset>250825</wp:posOffset>
            </wp:positionV>
            <wp:extent cx="1587500" cy="2003425"/>
            <wp:effectExtent l="0" t="0" r="0" b="0"/>
            <wp:wrapTopAndBottom/>
            <wp:docPr id="6321319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319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09BF54E" w14:textId="77777777" w:rsidR="00085509" w:rsidRDefault="00450D47" w:rsidP="00C7410E">
      <w:r w:rsidRPr="00B63C72">
        <w:t>Az oldalon elérhető olyan funkció is, ami az MI által készített szöveget „humanizálja”, vagyis kiküszöböli az MI általi készítés</w:t>
      </w:r>
      <w:r w:rsidR="00B63C72" w:rsidRPr="00B63C72">
        <w:t xml:space="preserve"> „jellemzőit” (fizetős)</w:t>
      </w:r>
    </w:p>
    <w:p w14:paraId="7D7FDA33" w14:textId="77777777" w:rsidR="002A6259" w:rsidRDefault="002A6259" w:rsidP="00C7410E"/>
    <w:p w14:paraId="019AEFB4" w14:textId="77777777" w:rsidR="009B785B" w:rsidRDefault="009B785B" w:rsidP="00C7410E"/>
    <w:p w14:paraId="5A1E936A" w14:textId="77777777" w:rsidR="00085509" w:rsidRDefault="00085509" w:rsidP="003411E4">
      <w:pPr>
        <w:pStyle w:val="Cmsor2"/>
      </w:pPr>
      <w:r>
        <w:t>További chatbotok</w:t>
      </w:r>
    </w:p>
    <w:p w14:paraId="620A40CB" w14:textId="5BF110BE" w:rsidR="00085509" w:rsidRDefault="00085509" w:rsidP="00085509">
      <w:hyperlink r:id="rId23" w:history="1">
        <w:r w:rsidRPr="00B539FD">
          <w:rPr>
            <w:rStyle w:val="Hiperhivatkozs"/>
          </w:rPr>
          <w:t>https://claude.ai/onboarding</w:t>
        </w:r>
      </w:hyperlink>
      <w:r>
        <w:t xml:space="preserve"> </w:t>
      </w:r>
      <w:r>
        <w:rPr>
          <w:spacing w:val="-4"/>
        </w:rPr>
        <w:t xml:space="preserve">– </w:t>
      </w:r>
      <w:r>
        <w:t>az etikus chatbot</w:t>
      </w:r>
    </w:p>
    <w:p w14:paraId="369D10FF" w14:textId="7ABF0C2B" w:rsidR="00085509" w:rsidRPr="00085509" w:rsidRDefault="00085509" w:rsidP="00085509">
      <w:hyperlink r:id="rId24" w:history="1">
        <w:r w:rsidRPr="00B539FD">
          <w:rPr>
            <w:rStyle w:val="Hiperhivatkozs"/>
          </w:rPr>
          <w:t>https://gemini.google.com/?hl=hu</w:t>
        </w:r>
      </w:hyperlink>
      <w:r>
        <w:t xml:space="preserve"> </w:t>
      </w:r>
      <w:r>
        <w:rPr>
          <w:spacing w:val="-4"/>
        </w:rPr>
        <w:t>– Google</w:t>
      </w:r>
    </w:p>
    <w:p w14:paraId="3E648C2E" w14:textId="333550F5" w:rsidR="00085509" w:rsidRPr="00085509" w:rsidRDefault="00085509" w:rsidP="00085509">
      <w:hyperlink r:id="rId25" w:history="1">
        <w:r w:rsidRPr="00B539FD">
          <w:rPr>
            <w:rStyle w:val="Hiperhivatkozs"/>
          </w:rPr>
          <w:t>https://copilot.microsoft.com/</w:t>
        </w:r>
      </w:hyperlink>
      <w:r>
        <w:rPr>
          <w:spacing w:val="-4"/>
        </w:rPr>
        <w:t xml:space="preserve"> – </w:t>
      </w:r>
      <w:r>
        <w:t>Microsoft</w:t>
      </w:r>
    </w:p>
    <w:p w14:paraId="5500DE76" w14:textId="6A232053" w:rsidR="00933DFD" w:rsidRDefault="00933DFD" w:rsidP="00C7410E">
      <w:pPr>
        <w:rPr>
          <w:rFonts w:eastAsiaTheme="majorEastAsia"/>
          <w:b/>
          <w:bCs/>
          <w:color w:val="000000" w:themeColor="text1"/>
          <w:sz w:val="32"/>
          <w:szCs w:val="32"/>
          <w:u w:val="single"/>
        </w:rPr>
      </w:pPr>
      <w:r>
        <w:br w:type="page"/>
      </w:r>
    </w:p>
    <w:p w14:paraId="32BE8335" w14:textId="50CE6F5C" w:rsidR="00D20641" w:rsidRDefault="00B63C72" w:rsidP="00F31003">
      <w:pPr>
        <w:pStyle w:val="Cm"/>
        <w:spacing w:before="120" w:after="240"/>
      </w:pPr>
      <w:r>
        <w:lastRenderedPageBreak/>
        <w:t>„Feladatok</w:t>
      </w:r>
      <w:r w:rsidR="00AC7B0C">
        <w:t>”</w:t>
      </w:r>
      <w:r>
        <w:t xml:space="preserve"> MI-</w:t>
      </w:r>
      <w:r w:rsidR="00F31003">
        <w:t>vel</w:t>
      </w:r>
    </w:p>
    <w:p w14:paraId="1E3E9C68" w14:textId="3BEACD38" w:rsidR="00EC713F" w:rsidRPr="003411E4" w:rsidRDefault="00BF7B7C" w:rsidP="003411E4">
      <w:pPr>
        <w:pStyle w:val="Cmsor1"/>
      </w:pPr>
      <w:r w:rsidRPr="003411E4">
        <w:t>Előadás (diasor)</w:t>
      </w:r>
    </w:p>
    <w:p w14:paraId="61C4AD35" w14:textId="1088AEBA" w:rsidR="00287DFF" w:rsidRPr="00287DFF" w:rsidRDefault="00BF7B7C" w:rsidP="00287DFF">
      <w:hyperlink r:id="rId26" w:history="1">
        <w:r w:rsidRPr="009E3F3B">
          <w:rPr>
            <w:rStyle w:val="Hiperhivatkozs"/>
          </w:rPr>
          <w:t>https://gamma.app/</w:t>
        </w:r>
      </w:hyperlink>
    </w:p>
    <w:p w14:paraId="20895302" w14:textId="3CDAC933" w:rsidR="00CC3AAE" w:rsidRPr="00D20641" w:rsidRDefault="00D86D0A" w:rsidP="00D20641">
      <w:pPr>
        <w:pStyle w:val="promt"/>
      </w:pPr>
      <w:r w:rsidRPr="00D20641">
        <w:t>„</w:t>
      </w:r>
      <w:r w:rsidR="00EC713F" w:rsidRPr="00D20641">
        <w:t>Hogyan lehet partnerünk a mesterséges intelligencia?</w:t>
      </w:r>
      <w:r w:rsidRPr="00D20641">
        <w:t>” címmel e</w:t>
      </w:r>
      <w:r w:rsidR="005B6FC0" w:rsidRPr="00D20641">
        <w:t xml:space="preserve">lőadás </w:t>
      </w:r>
      <w:r w:rsidR="007269BC" w:rsidRPr="00D20641">
        <w:t xml:space="preserve">tartok egy </w:t>
      </w:r>
      <w:r w:rsidR="005B6FC0" w:rsidRPr="00D20641">
        <w:t>1</w:t>
      </w:r>
      <w:r w:rsidR="00287DFF" w:rsidRPr="00D20641">
        <w:t>0</w:t>
      </w:r>
      <w:r w:rsidR="005B6FC0" w:rsidRPr="00D20641">
        <w:t>0 fős konferencián</w:t>
      </w:r>
      <w:r w:rsidR="007269BC" w:rsidRPr="00D20641">
        <w:t xml:space="preserve"> a generatív MI-</w:t>
      </w:r>
      <w:proofErr w:type="spellStart"/>
      <w:r w:rsidR="007269BC" w:rsidRPr="00D20641">
        <w:t>ről</w:t>
      </w:r>
      <w:proofErr w:type="spellEnd"/>
      <w:r w:rsidR="005B6FC0" w:rsidRPr="00D20641">
        <w:t>, ahol a résztvevők szociális területen dolgoznak, és</w:t>
      </w:r>
      <w:r w:rsidR="00D20641" w:rsidRPr="00D20641">
        <w:t xml:space="preserve"> egy</w:t>
      </w:r>
      <w:r w:rsidR="005B6FC0" w:rsidRPr="00D20641">
        <w:t xml:space="preserve"> </w:t>
      </w:r>
      <w:r w:rsidR="00287DFF" w:rsidRPr="00D20641">
        <w:t>tized</w:t>
      </w:r>
      <w:r w:rsidR="00BF7B7C" w:rsidRPr="00D20641">
        <w:t>ük</w:t>
      </w:r>
      <w:r w:rsidR="005B6FC0" w:rsidRPr="00D20641">
        <w:t xml:space="preserve"> </w:t>
      </w:r>
      <w:r w:rsidR="00782B44" w:rsidRPr="00D20641">
        <w:t>haszná</w:t>
      </w:r>
      <w:r w:rsidR="007269BC" w:rsidRPr="00D20641">
        <w:t>lta már</w:t>
      </w:r>
      <w:r w:rsidR="005B6FC0" w:rsidRPr="00D20641">
        <w:t xml:space="preserve"> a</w:t>
      </w:r>
      <w:r w:rsidR="007269BC" w:rsidRPr="00D20641">
        <w:t xml:space="preserve"> generatív MI</w:t>
      </w:r>
      <w:r w:rsidR="005B6FC0" w:rsidRPr="00D20641">
        <w:t>-t</w:t>
      </w:r>
      <w:r w:rsidR="007269BC" w:rsidRPr="00D20641">
        <w:t xml:space="preserve">. </w:t>
      </w:r>
    </w:p>
    <w:p w14:paraId="79E72DFE" w14:textId="2DB7CF84" w:rsidR="00AC7B0C" w:rsidRPr="00AC7B0C" w:rsidRDefault="00EA7A04" w:rsidP="003411E4">
      <w:pPr>
        <w:pStyle w:val="Cmsor1"/>
      </w:pPr>
      <w:r w:rsidRPr="00216491">
        <w:t>Köszönőlevél</w:t>
      </w:r>
      <w:r w:rsidR="00AC7B0C">
        <w:t xml:space="preserve"> – a jó </w:t>
      </w:r>
      <w:proofErr w:type="spellStart"/>
      <w:r w:rsidR="00AC7B0C">
        <w:t>promtolás</w:t>
      </w:r>
      <w:proofErr w:type="spellEnd"/>
    </w:p>
    <w:p w14:paraId="2D3AA5D2" w14:textId="38237308" w:rsidR="00D20641" w:rsidRDefault="00D20641" w:rsidP="00D20641">
      <w:hyperlink r:id="rId27" w:history="1">
        <w:r w:rsidRPr="009E3F3B">
          <w:rPr>
            <w:rStyle w:val="Hiperhivatkozs"/>
          </w:rPr>
          <w:t>https://chatgpt.org/chat</w:t>
        </w:r>
      </w:hyperlink>
      <w:r>
        <w:t xml:space="preserve"> </w:t>
      </w:r>
    </w:p>
    <w:p w14:paraId="0B81577F" w14:textId="74C8F222" w:rsidR="00D20641" w:rsidRDefault="00D20641" w:rsidP="00D20641">
      <w:hyperlink r:id="rId28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42097DE0" w14:textId="7EBFEB66" w:rsidR="00D20641" w:rsidRPr="00D20641" w:rsidRDefault="00D20641" w:rsidP="00D20641">
      <w:hyperlink r:id="rId29" w:history="1">
        <w:r w:rsidRPr="009E3F3B">
          <w:rPr>
            <w:rStyle w:val="Hiperhivatkozs"/>
          </w:rPr>
          <w:t>https://www.perplexity.ai/</w:t>
        </w:r>
      </w:hyperlink>
    </w:p>
    <w:p w14:paraId="7864FADF" w14:textId="77777777" w:rsidR="00EA7A04" w:rsidRPr="00A50E28" w:rsidRDefault="00EA7A04" w:rsidP="003411E4">
      <w:pPr>
        <w:pStyle w:val="Cmsor3"/>
      </w:pPr>
      <w:r>
        <w:t>Prompt 1</w:t>
      </w:r>
    </w:p>
    <w:p w14:paraId="54F92B3B" w14:textId="1004C9C7" w:rsidR="00EA7A04" w:rsidRDefault="00EA7A04" w:rsidP="00D20641">
      <w:pPr>
        <w:pStyle w:val="promt"/>
      </w:pPr>
      <w:r>
        <w:t xml:space="preserve">Írj köszönőlevelet </w:t>
      </w:r>
      <w:r w:rsidR="007269BC">
        <w:t>a</w:t>
      </w:r>
      <w:r>
        <w:t xml:space="preserve"> XII. kerület polgármesterének a </w:t>
      </w:r>
      <w:proofErr w:type="spellStart"/>
      <w:r>
        <w:t>csk</w:t>
      </w:r>
      <w:r w:rsidR="007269BC">
        <w:t>-nak</w:t>
      </w:r>
      <w:proofErr w:type="spellEnd"/>
      <w:r>
        <w:t xml:space="preserve"> nyújtott segítségéért </w:t>
      </w:r>
    </w:p>
    <w:p w14:paraId="75FC57C3" w14:textId="77777777" w:rsidR="00EA7A04" w:rsidRDefault="00EA7A04" w:rsidP="003411E4">
      <w:pPr>
        <w:pStyle w:val="Cmsor3"/>
      </w:pPr>
      <w:r>
        <w:t>Prompt 2</w:t>
      </w:r>
    </w:p>
    <w:p w14:paraId="6CBFD22B" w14:textId="77777777" w:rsidR="00EA7A04" w:rsidRDefault="00EA7A04" w:rsidP="00D20641">
      <w:pPr>
        <w:pStyle w:val="promt"/>
      </w:pPr>
      <w:r>
        <w:t xml:space="preserve">Írj köszönőlevelet Budapest Főváros XII. kerület Hegyvidéki Önkormányzat polgármesterének a Családsegítő és Gyermekjóléti Központ működéséhez nyújtott segítségéért </w:t>
      </w:r>
    </w:p>
    <w:p w14:paraId="6C6BB524" w14:textId="4005BFF0" w:rsidR="007269BC" w:rsidRDefault="007269BC" w:rsidP="00D20641">
      <w:pPr>
        <w:pStyle w:val="promt"/>
      </w:pPr>
      <w:hyperlink r:id="rId30" w:history="1">
        <w:r w:rsidRPr="00412AD0">
          <w:rPr>
            <w:rStyle w:val="Hiperhivatkozs"/>
          </w:rPr>
          <w:t>https://www.cssk12ker.hu/</w:t>
        </w:r>
      </w:hyperlink>
      <w:r>
        <w:t xml:space="preserve"> </w:t>
      </w:r>
    </w:p>
    <w:p w14:paraId="26C1D666" w14:textId="77777777" w:rsidR="00EA7A04" w:rsidRDefault="00EA7A04" w:rsidP="003411E4">
      <w:pPr>
        <w:pStyle w:val="Cmsor3"/>
      </w:pPr>
      <w:r>
        <w:t>Prompt 3</w:t>
      </w:r>
    </w:p>
    <w:p w14:paraId="52AF2382" w14:textId="28D14CCD" w:rsidR="00B410F7" w:rsidRPr="00B410F7" w:rsidRDefault="00B410F7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B410F7">
        <w:rPr>
          <w:rStyle w:val="Knyvcme"/>
          <w:b w:val="0"/>
          <w:bCs w:val="0"/>
          <w:spacing w:val="0"/>
          <w:sz w:val="22"/>
          <w:szCs w:val="22"/>
        </w:rPr>
        <w:t>Családsegítő és Gyermekjóléti Központ intézményvezetője vagyok. Írj köszönőlevelet Budapest Főváros XII. kerület Hegyvidéki Önkormányzat polgármesterének a Családsegítő és Gyermekjóléti Központ 2023-as működéséhez nyújtott segítségéért. Részletesen fejtsd ki a megvalósult programokat, és köszönd meg az Önkormányzat ehhez nyújtott támogatását, segítségét. Használd a 2023-as beszámolót. Írd meg a levelet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 hivatalos levél formában</w:t>
      </w:r>
      <w:r w:rsidRPr="00B410F7">
        <w:rPr>
          <w:rStyle w:val="Knyvcme"/>
          <w:b w:val="0"/>
          <w:bCs w:val="0"/>
          <w:spacing w:val="0"/>
          <w:sz w:val="22"/>
          <w:szCs w:val="22"/>
        </w:rPr>
        <w:t xml:space="preserve">: feladó, címzett, levél szövege, </w:t>
      </w:r>
      <w:r>
        <w:rPr>
          <w:rStyle w:val="Knyvcme"/>
          <w:b w:val="0"/>
          <w:bCs w:val="0"/>
          <w:spacing w:val="0"/>
          <w:sz w:val="22"/>
          <w:szCs w:val="22"/>
        </w:rPr>
        <w:t>dátum, aláírás</w:t>
      </w:r>
    </w:p>
    <w:p w14:paraId="3ACF689E" w14:textId="4F50B56D" w:rsidR="00B410F7" w:rsidRPr="00B51585" w:rsidRDefault="007269BC" w:rsidP="00CF65FA">
      <w:pPr>
        <w:ind w:left="142"/>
      </w:pPr>
      <w:r w:rsidRPr="00B51585">
        <w:rPr>
          <w:color w:val="2E74B5" w:themeColor="accent5" w:themeShade="BF"/>
        </w:rPr>
        <w:t>fájl csatolása</w:t>
      </w:r>
      <w:r w:rsidRPr="00B51585">
        <w:t>: BpXII_CSGYK_Szakmai_beszamolo_2023.</w:t>
      </w:r>
      <w:r w:rsidR="00131A53" w:rsidRPr="00B51585">
        <w:t>pdf</w:t>
      </w:r>
    </w:p>
    <w:p w14:paraId="5D123F83" w14:textId="5F27F67D" w:rsidR="00E73611" w:rsidRPr="00216491" w:rsidRDefault="00CC174E" w:rsidP="003411E4">
      <w:pPr>
        <w:pStyle w:val="Cmsor1"/>
      </w:pPr>
      <w:r w:rsidRPr="00216491">
        <w:t>Összefoglaló</w:t>
      </w:r>
      <w:r w:rsidR="004F3F94" w:rsidRPr="00216491">
        <w:t>, tájékoztató</w:t>
      </w:r>
      <w:r w:rsidR="00FC57B9">
        <w:t xml:space="preserve"> – a „beszélgetés” folytatása</w:t>
      </w:r>
    </w:p>
    <w:p w14:paraId="0D0175D4" w14:textId="77777777" w:rsidR="00D20641" w:rsidRDefault="00D20641" w:rsidP="00D20641">
      <w:hyperlink r:id="rId31" w:history="1">
        <w:r>
          <w:rPr>
            <w:rStyle w:val="Hiperhivatkozs"/>
          </w:rPr>
          <w:t>https://chatgpt.com/</w:t>
        </w:r>
      </w:hyperlink>
      <w:r>
        <w:t xml:space="preserve"> </w:t>
      </w:r>
    </w:p>
    <w:p w14:paraId="7A8AB5B4" w14:textId="77777777" w:rsidR="00D20641" w:rsidRDefault="00D20641" w:rsidP="00D20641">
      <w:hyperlink r:id="rId32" w:history="1">
        <w:r>
          <w:rPr>
            <w:rStyle w:val="Hiperhivatkozs"/>
          </w:rPr>
          <w:t>https://slidesgpt.com/</w:t>
        </w:r>
      </w:hyperlink>
      <w:r>
        <w:t xml:space="preserve"> </w:t>
      </w:r>
    </w:p>
    <w:p w14:paraId="217AA4A4" w14:textId="77777777" w:rsidR="00BD43FD" w:rsidRPr="00A50E28" w:rsidRDefault="00BD43FD" w:rsidP="003411E4">
      <w:pPr>
        <w:pStyle w:val="Cmsor3"/>
      </w:pPr>
      <w:r>
        <w:t>Prompt 1</w:t>
      </w:r>
    </w:p>
    <w:p w14:paraId="73FE6895" w14:textId="71826913" w:rsidR="00EC713F" w:rsidRPr="00EC713F" w:rsidRDefault="00EC713F" w:rsidP="00D20641">
      <w:pPr>
        <w:pStyle w:val="promt"/>
      </w:pPr>
      <w:r>
        <w:t>Készíts 1500 karakterben összefoglalót erről:</w:t>
      </w:r>
    </w:p>
    <w:p w14:paraId="320A8421" w14:textId="5CF87B04" w:rsidR="00EC713F" w:rsidRDefault="00EC713F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hyperlink r:id="rId33" w:history="1">
        <w:r w:rsidRPr="00BF0CE3">
          <w:rPr>
            <w:rStyle w:val="Hiperhivatkozs"/>
          </w:rPr>
          <w:t>https://szocialisportal.hu/kiegeszito-utmutato-a-bolcsodeben-mini-bolcsodeben-pedagogus-munkakorben-foglalkoztatottak-reszere/</w:t>
        </w:r>
      </w:hyperlink>
      <w:r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</w:p>
    <w:p w14:paraId="0C7A8512" w14:textId="166E977C" w:rsidR="00BD43FD" w:rsidRDefault="00BD43FD" w:rsidP="003411E4">
      <w:pPr>
        <w:pStyle w:val="Cmsor3"/>
      </w:pPr>
      <w:r>
        <w:lastRenderedPageBreak/>
        <w:t>Prompt 2</w:t>
      </w:r>
      <w:r w:rsidR="00FC57B9">
        <w:t xml:space="preserve"> – „beszélgetés” folytatása</w:t>
      </w:r>
    </w:p>
    <w:p w14:paraId="6A0FC8DD" w14:textId="6C4B03BA" w:rsidR="00FC57B9" w:rsidRPr="00FC57B9" w:rsidRDefault="00FC57B9" w:rsidP="00FC57B9">
      <w:r>
        <w:t>Ugyanabban a chatben feltett következő kérdés/kérés:</w:t>
      </w:r>
    </w:p>
    <w:p w14:paraId="728F3EE4" w14:textId="68316399" w:rsidR="00F545F8" w:rsidRDefault="00D86D0A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>É</w:t>
      </w:r>
      <w:r w:rsidR="00F545F8" w:rsidRPr="00F545F8">
        <w:rPr>
          <w:rStyle w:val="Knyvcme"/>
          <w:b w:val="0"/>
          <w:bCs w:val="0"/>
          <w:spacing w:val="0"/>
          <w:sz w:val="22"/>
          <w:szCs w:val="22"/>
        </w:rPr>
        <w:t xml:space="preserve">n vagyok a 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bölcsődés </w:t>
      </w:r>
      <w:r w:rsidR="00F545F8" w:rsidRPr="00F545F8">
        <w:rPr>
          <w:rStyle w:val="Knyvcme"/>
          <w:b w:val="0"/>
          <w:bCs w:val="0"/>
          <w:spacing w:val="0"/>
          <w:sz w:val="22"/>
          <w:szCs w:val="22"/>
        </w:rPr>
        <w:t xml:space="preserve">pedagógusok vezetője, egy tájékoztatást tartok </w:t>
      </w:r>
      <w:r w:rsidR="00D45136">
        <w:rPr>
          <w:rStyle w:val="Knyvcme"/>
          <w:b w:val="0"/>
          <w:bCs w:val="0"/>
          <w:spacing w:val="0"/>
          <w:sz w:val="22"/>
          <w:szCs w:val="22"/>
        </w:rPr>
        <w:t xml:space="preserve">nekik </w:t>
      </w:r>
      <w:r w:rsidR="00F545F8" w:rsidRPr="00F545F8">
        <w:rPr>
          <w:rStyle w:val="Knyvcme"/>
          <w:b w:val="0"/>
          <w:bCs w:val="0"/>
          <w:spacing w:val="0"/>
          <w:sz w:val="22"/>
          <w:szCs w:val="22"/>
        </w:rPr>
        <w:t>a fenti útmutatóról</w:t>
      </w:r>
      <w:r w:rsidR="004F3F94">
        <w:rPr>
          <w:rStyle w:val="Knyvcme"/>
          <w:b w:val="0"/>
          <w:bCs w:val="0"/>
          <w:spacing w:val="0"/>
          <w:sz w:val="22"/>
          <w:szCs w:val="22"/>
        </w:rPr>
        <w:t xml:space="preserve">. Írj minden fejezetről 3-5 mondatot, 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összesen </w:t>
      </w:r>
      <w:r w:rsidR="004F3F94">
        <w:rPr>
          <w:rStyle w:val="Knyvcme"/>
          <w:b w:val="0"/>
          <w:bCs w:val="0"/>
          <w:spacing w:val="0"/>
          <w:sz w:val="22"/>
          <w:szCs w:val="22"/>
        </w:rPr>
        <w:t xml:space="preserve">min </w:t>
      </w:r>
      <w:r w:rsidR="004F3F94" w:rsidRPr="00F545F8">
        <w:rPr>
          <w:rStyle w:val="Knyvcme"/>
          <w:b w:val="0"/>
          <w:bCs w:val="0"/>
          <w:spacing w:val="0"/>
          <w:sz w:val="22"/>
          <w:szCs w:val="22"/>
        </w:rPr>
        <w:t>5000 karakterben</w:t>
      </w:r>
    </w:p>
    <w:p w14:paraId="37A7ADB8" w14:textId="25FAF79F" w:rsidR="00131A53" w:rsidRPr="00131A53" w:rsidRDefault="00EC713F" w:rsidP="003411E4">
      <w:pPr>
        <w:pStyle w:val="Cmsor2"/>
      </w:pPr>
      <w:r w:rsidRPr="00BD43FD">
        <w:rPr>
          <w:rStyle w:val="Knyvcme"/>
          <w:b/>
          <w:bCs/>
          <w:spacing w:val="0"/>
          <w:sz w:val="28"/>
          <w:szCs w:val="28"/>
        </w:rPr>
        <w:t>PPT</w:t>
      </w:r>
    </w:p>
    <w:p w14:paraId="39420A78" w14:textId="4E8E822C" w:rsidR="00D20641" w:rsidRDefault="00EC713F" w:rsidP="00D20641">
      <w:pPr>
        <w:pStyle w:val="promt"/>
      </w:pPr>
      <w:r>
        <w:rPr>
          <w:rStyle w:val="Knyvcme"/>
          <w:b w:val="0"/>
          <w:bCs w:val="0"/>
          <w:spacing w:val="0"/>
          <w:sz w:val="22"/>
          <w:szCs w:val="22"/>
        </w:rPr>
        <w:t xml:space="preserve">Készíts </w:t>
      </w:r>
      <w:proofErr w:type="spellStart"/>
      <w:r>
        <w:rPr>
          <w:rStyle w:val="Knyvcme"/>
          <w:b w:val="0"/>
          <w:bCs w:val="0"/>
          <w:spacing w:val="0"/>
          <w:sz w:val="22"/>
          <w:szCs w:val="22"/>
        </w:rPr>
        <w:t>ppt</w:t>
      </w:r>
      <w:proofErr w:type="spellEnd"/>
      <w:r>
        <w:rPr>
          <w:rStyle w:val="Knyvcme"/>
          <w:b w:val="0"/>
          <w:bCs w:val="0"/>
          <w:spacing w:val="0"/>
          <w:sz w:val="22"/>
          <w:szCs w:val="22"/>
        </w:rPr>
        <w:t>-t ebből az összefoglalóból</w:t>
      </w:r>
    </w:p>
    <w:p w14:paraId="38E2ECAA" w14:textId="71A38F75" w:rsidR="00D20641" w:rsidRDefault="00D20641" w:rsidP="00D20641">
      <w:pPr>
        <w:ind w:left="142"/>
        <w:rPr>
          <w:color w:val="2E74B5" w:themeColor="accent5" w:themeShade="BF"/>
        </w:rPr>
      </w:pPr>
      <w:r w:rsidRPr="00B51585">
        <w:rPr>
          <w:color w:val="2E74B5" w:themeColor="accent5" w:themeShade="BF"/>
        </w:rPr>
        <w:t>beillesztve az 5000 karakteres MI-válasz</w:t>
      </w:r>
    </w:p>
    <w:p w14:paraId="533DCD8D" w14:textId="43C9BCB5" w:rsidR="009B785B" w:rsidRPr="00B51585" w:rsidRDefault="009B785B" w:rsidP="00D20641">
      <w:pPr>
        <w:ind w:left="142"/>
        <w:rPr>
          <w:color w:val="2E74B5" w:themeColor="accent5" w:themeShade="BF"/>
        </w:rPr>
      </w:pPr>
      <w:r>
        <w:rPr>
          <w:color w:val="2E74B5" w:themeColor="accent5" w:themeShade="BF"/>
        </w:rPr>
        <w:t xml:space="preserve">vagy csatolva a </w:t>
      </w:r>
      <w:proofErr w:type="spellStart"/>
      <w:r>
        <w:rPr>
          <w:color w:val="2E74B5" w:themeColor="accent5" w:themeShade="BF"/>
        </w:rPr>
        <w:t>wordbe</w:t>
      </w:r>
      <w:proofErr w:type="spellEnd"/>
      <w:r>
        <w:rPr>
          <w:color w:val="2E74B5" w:themeColor="accent5" w:themeShade="BF"/>
        </w:rPr>
        <w:t xml:space="preserve"> beillesztett </w:t>
      </w:r>
      <w:r w:rsidRPr="00B51585">
        <w:rPr>
          <w:color w:val="2E74B5" w:themeColor="accent5" w:themeShade="BF"/>
        </w:rPr>
        <w:t>5000 karakteres MI-válasz</w:t>
      </w:r>
    </w:p>
    <w:p w14:paraId="18057F6C" w14:textId="2CF70DB3" w:rsidR="00CD1687" w:rsidRDefault="00CD1687" w:rsidP="003411E4">
      <w:pPr>
        <w:pStyle w:val="Cmsor1"/>
      </w:pPr>
      <w:r w:rsidRPr="00933DFD">
        <w:t>Jogszabályértelmezés</w:t>
      </w:r>
    </w:p>
    <w:p w14:paraId="47698027" w14:textId="60C50273" w:rsidR="002F023D" w:rsidRPr="009B785B" w:rsidRDefault="002F023D" w:rsidP="009B785B">
      <w:pPr>
        <w:keepNext/>
        <w:framePr w:dropCap="drop" w:lines="3" w:h="929" w:hRule="exact" w:wrap="around" w:vAnchor="text" w:hAnchor="text"/>
        <w:spacing w:after="0" w:line="929" w:lineRule="exact"/>
        <w:textAlignment w:val="baseline"/>
        <w:rPr>
          <w:position w:val="-4"/>
          <w:sz w:val="110"/>
        </w:rPr>
      </w:pPr>
      <w:r w:rsidRPr="009B785B">
        <w:rPr>
          <w:position w:val="-4"/>
          <w:sz w:val="110"/>
        </w:rPr>
        <w:t>!</w:t>
      </w:r>
    </w:p>
    <w:p w14:paraId="72C74952" w14:textId="589E0CCC" w:rsidR="00D67EBA" w:rsidRDefault="00D67EBA" w:rsidP="00D67EBA">
      <w:r>
        <w:t>Nem pontos</w:t>
      </w:r>
      <w:r w:rsidR="00807063">
        <w:t>!</w:t>
      </w:r>
      <w:r w:rsidR="002F023D">
        <w:t xml:space="preserve"> De fejlődik</w:t>
      </w:r>
    </w:p>
    <w:p w14:paraId="3C0C3BD3" w14:textId="06DC3B56" w:rsidR="002F023D" w:rsidRDefault="00807063" w:rsidP="00D67EBA">
      <w:pPr>
        <w:rPr>
          <w:spacing w:val="-4"/>
          <w:sz w:val="21"/>
          <w:szCs w:val="21"/>
        </w:rPr>
      </w:pPr>
      <w:r w:rsidRPr="002F023D">
        <w:rPr>
          <w:spacing w:val="-4"/>
          <w:sz w:val="21"/>
          <w:szCs w:val="21"/>
        </w:rPr>
        <w:t xml:space="preserve">Használható a könnyebb megértésre, de nem ajánlott </w:t>
      </w:r>
      <w:r w:rsidR="009B785B">
        <w:rPr>
          <w:spacing w:val="-4"/>
          <w:sz w:val="21"/>
          <w:szCs w:val="21"/>
        </w:rPr>
        <w:t>vele</w:t>
      </w:r>
      <w:r w:rsidRPr="002F023D">
        <w:rPr>
          <w:spacing w:val="-4"/>
          <w:sz w:val="21"/>
          <w:szCs w:val="21"/>
        </w:rPr>
        <w:t xml:space="preserve"> </w:t>
      </w:r>
      <w:r w:rsidR="002F023D" w:rsidRPr="002F023D">
        <w:rPr>
          <w:spacing w:val="-4"/>
          <w:sz w:val="21"/>
          <w:szCs w:val="21"/>
        </w:rPr>
        <w:t xml:space="preserve">formális jogszabályértelmezést írni! (Még! </w:t>
      </w:r>
      <w:r w:rsidR="002F023D" w:rsidRPr="002F023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pacing w:val="-4"/>
          <w:sz w:val="21"/>
          <w:szCs w:val="21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F023D" w:rsidRPr="002F023D">
        <w:rPr>
          <w:spacing w:val="-4"/>
          <w:sz w:val="21"/>
          <w:szCs w:val="21"/>
        </w:rPr>
        <w:t>)</w:t>
      </w:r>
    </w:p>
    <w:p w14:paraId="256768F3" w14:textId="63DB2743" w:rsidR="002F023D" w:rsidRDefault="002F023D" w:rsidP="00D67EBA">
      <w:pPr>
        <w:rPr>
          <w:spacing w:val="-4"/>
          <w:sz w:val="21"/>
          <w:szCs w:val="21"/>
        </w:rPr>
      </w:pPr>
    </w:p>
    <w:p w14:paraId="270A4780" w14:textId="4DF6B5F9" w:rsidR="002F023D" w:rsidRPr="002F023D" w:rsidRDefault="002F023D" w:rsidP="003411E4">
      <w:pPr>
        <w:pStyle w:val="Cmsor3"/>
      </w:pPr>
      <w:r>
        <w:t xml:space="preserve">Feladat: </w:t>
      </w:r>
      <w:proofErr w:type="spellStart"/>
      <w:r>
        <w:t>Perplexity</w:t>
      </w:r>
      <w:proofErr w:type="spellEnd"/>
      <w:r>
        <w:t xml:space="preserve"> funkcióinak használata</w:t>
      </w:r>
    </w:p>
    <w:p w14:paraId="2ED2CA74" w14:textId="318CEB8D" w:rsidR="002F023D" w:rsidRPr="002F023D" w:rsidRDefault="002F023D" w:rsidP="002F023D">
      <w:pPr>
        <w:pStyle w:val="Listaszerbekezds"/>
        <w:numPr>
          <w:ilvl w:val="0"/>
          <w:numId w:val="11"/>
        </w:numPr>
        <w:ind w:left="284" w:hanging="284"/>
        <w:rPr>
          <w:rStyle w:val="Knyvcme"/>
          <w:b w:val="0"/>
          <w:bCs w:val="0"/>
          <w:spacing w:val="0"/>
          <w:sz w:val="22"/>
          <w:szCs w:val="22"/>
        </w:rPr>
      </w:pPr>
      <w:r w:rsidRPr="002F023D">
        <w:rPr>
          <w:rStyle w:val="Knyvcme"/>
          <w:b w:val="0"/>
          <w:bCs w:val="0"/>
          <w:spacing w:val="0"/>
          <w:sz w:val="22"/>
          <w:szCs w:val="22"/>
        </w:rPr>
        <w:t>A forrásajánlóból eltávolítottu</w:t>
      </w:r>
      <w:r w:rsidR="000D6EBB">
        <w:rPr>
          <w:rStyle w:val="Knyvcme"/>
          <w:b w:val="0"/>
          <w:bCs w:val="0"/>
          <w:spacing w:val="0"/>
          <w:sz w:val="22"/>
          <w:szCs w:val="22"/>
        </w:rPr>
        <w:t>n</w:t>
      </w:r>
      <w:r w:rsidRPr="002F023D">
        <w:rPr>
          <w:rStyle w:val="Knyvcme"/>
          <w:b w:val="0"/>
          <w:bCs w:val="0"/>
          <w:spacing w:val="0"/>
          <w:sz w:val="22"/>
          <w:szCs w:val="22"/>
        </w:rPr>
        <w:t xml:space="preserve">k </w:t>
      </w:r>
      <w:r w:rsidR="000D6EBB">
        <w:rPr>
          <w:rStyle w:val="Knyvcme"/>
          <w:b w:val="0"/>
          <w:bCs w:val="0"/>
          <w:spacing w:val="0"/>
          <w:sz w:val="22"/>
          <w:szCs w:val="22"/>
        </w:rPr>
        <w:t>egy</w:t>
      </w:r>
      <w:r w:rsidRPr="002F023D">
        <w:rPr>
          <w:rStyle w:val="Knyvcme"/>
          <w:b w:val="0"/>
          <w:bCs w:val="0"/>
          <w:spacing w:val="0"/>
          <w:sz w:val="22"/>
          <w:szCs w:val="22"/>
        </w:rPr>
        <w:t xml:space="preserve"> forrást</w:t>
      </w:r>
    </w:p>
    <w:p w14:paraId="67AD918A" w14:textId="77777777" w:rsidR="002F023D" w:rsidRDefault="002F023D" w:rsidP="002F023D">
      <w:pPr>
        <w:pStyle w:val="Listaszerbekezds"/>
        <w:numPr>
          <w:ilvl w:val="0"/>
          <w:numId w:val="11"/>
        </w:numPr>
        <w:ind w:left="284" w:hanging="284"/>
        <w:rPr>
          <w:rStyle w:val="Knyvcme"/>
          <w:b w:val="0"/>
          <w:bCs w:val="0"/>
          <w:spacing w:val="0"/>
          <w:sz w:val="22"/>
          <w:szCs w:val="22"/>
        </w:rPr>
      </w:pPr>
      <w:r w:rsidRPr="002F023D">
        <w:rPr>
          <w:rStyle w:val="Knyvcme"/>
          <w:b w:val="0"/>
          <w:bCs w:val="0"/>
          <w:spacing w:val="0"/>
          <w:sz w:val="22"/>
          <w:szCs w:val="22"/>
        </w:rPr>
        <w:t>Link a forrásokra</w:t>
      </w:r>
    </w:p>
    <w:p w14:paraId="3E7A7044" w14:textId="472A312E" w:rsidR="002F023D" w:rsidRPr="002F023D" w:rsidRDefault="002F023D" w:rsidP="002F023D">
      <w:pPr>
        <w:pStyle w:val="Listaszerbekezds"/>
        <w:numPr>
          <w:ilvl w:val="0"/>
          <w:numId w:val="11"/>
        </w:numPr>
        <w:ind w:left="284" w:hanging="284"/>
        <w:rPr>
          <w:rStyle w:val="Knyvcme"/>
          <w:b w:val="0"/>
          <w:bCs w:val="0"/>
          <w:spacing w:val="0"/>
          <w:sz w:val="22"/>
          <w:szCs w:val="22"/>
        </w:rPr>
      </w:pPr>
      <w:r w:rsidRPr="002F023D">
        <w:rPr>
          <w:rStyle w:val="Knyvcme"/>
          <w:b w:val="0"/>
          <w:bCs w:val="0"/>
          <w:spacing w:val="0"/>
          <w:sz w:val="22"/>
          <w:szCs w:val="22"/>
        </w:rPr>
        <w:t xml:space="preserve">További keresések a </w:t>
      </w:r>
      <w:proofErr w:type="spellStart"/>
      <w:r w:rsidRPr="002F023D">
        <w:rPr>
          <w:rStyle w:val="Knyvcme"/>
          <w:b w:val="0"/>
          <w:bCs w:val="0"/>
          <w:spacing w:val="0"/>
          <w:sz w:val="22"/>
          <w:szCs w:val="22"/>
        </w:rPr>
        <w:t>Perplexity</w:t>
      </w:r>
      <w:proofErr w:type="spellEnd"/>
      <w:r w:rsidRPr="002F023D">
        <w:rPr>
          <w:rStyle w:val="Knyvcme"/>
          <w:b w:val="0"/>
          <w:bCs w:val="0"/>
          <w:spacing w:val="0"/>
          <w:sz w:val="22"/>
          <w:szCs w:val="22"/>
        </w:rPr>
        <w:t xml:space="preserve"> által ajánlott kapcsolódó k</w:t>
      </w:r>
      <w:r w:rsidR="00FC57B9">
        <w:rPr>
          <w:rStyle w:val="Knyvcme"/>
          <w:b w:val="0"/>
          <w:bCs w:val="0"/>
          <w:spacing w:val="0"/>
          <w:sz w:val="22"/>
          <w:szCs w:val="22"/>
        </w:rPr>
        <w:t>érdésekkel</w:t>
      </w:r>
    </w:p>
    <w:p w14:paraId="2B1152A1" w14:textId="77777777" w:rsidR="00131A53" w:rsidRPr="00D20641" w:rsidRDefault="00131A53" w:rsidP="00131A53">
      <w:hyperlink r:id="rId34" w:history="1">
        <w:r w:rsidRPr="009E3F3B">
          <w:rPr>
            <w:rStyle w:val="Hiperhivatkozs"/>
          </w:rPr>
          <w:t>https://www.perplexity.ai/</w:t>
        </w:r>
      </w:hyperlink>
    </w:p>
    <w:p w14:paraId="44967FB9" w14:textId="525B237E" w:rsidR="00830AEB" w:rsidRPr="00A50E28" w:rsidRDefault="00830AEB" w:rsidP="003411E4">
      <w:pPr>
        <w:pStyle w:val="Cmsor3"/>
      </w:pPr>
      <w:r>
        <w:t>Prompt 1</w:t>
      </w:r>
    </w:p>
    <w:p w14:paraId="5F817FE6" w14:textId="74E689C8" w:rsidR="00D20641" w:rsidRDefault="002F023D" w:rsidP="00933DFD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A70CD5">
        <w:rPr>
          <w:noProof/>
        </w:rPr>
        <w:drawing>
          <wp:anchor distT="0" distB="0" distL="114300" distR="114300" simplePos="0" relativeHeight="251670528" behindDoc="0" locked="0" layoutInCell="1" allowOverlap="1" wp14:anchorId="4AF31354" wp14:editId="729503CB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1957705" cy="2742565"/>
            <wp:effectExtent l="0" t="0" r="4445" b="635"/>
            <wp:wrapTopAndBottom/>
            <wp:docPr id="332541284" name="Kép 1" descr="A képen szöveg, képernyőkép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41284" name="Kép 1" descr="A képen szöveg, képernyőkép, Betűtípus, dokumentum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687" w:rsidRPr="00CF65FA">
        <w:rPr>
          <w:rStyle w:val="Knyvcme"/>
          <w:b w:val="0"/>
          <w:bCs w:val="0"/>
          <w:spacing w:val="0"/>
          <w:sz w:val="22"/>
          <w:szCs w:val="22"/>
        </w:rPr>
        <w:t xml:space="preserve">Gyvt. 17. § </w:t>
      </w:r>
      <w:r w:rsidR="00830AEB">
        <w:rPr>
          <w:rStyle w:val="Knyvcme"/>
          <w:b w:val="0"/>
          <w:bCs w:val="0"/>
          <w:spacing w:val="0"/>
          <w:sz w:val="22"/>
          <w:szCs w:val="22"/>
        </w:rPr>
        <w:t>(</w:t>
      </w:r>
      <w:r w:rsidR="00CD1687" w:rsidRPr="00CF65FA">
        <w:rPr>
          <w:rStyle w:val="Knyvcme"/>
          <w:b w:val="0"/>
          <w:bCs w:val="0"/>
          <w:spacing w:val="0"/>
          <w:sz w:val="22"/>
          <w:szCs w:val="22"/>
        </w:rPr>
        <w:t>4a-4c</w:t>
      </w:r>
      <w:r w:rsidR="00830AEB">
        <w:rPr>
          <w:rStyle w:val="Knyvcme"/>
          <w:b w:val="0"/>
          <w:bCs w:val="0"/>
          <w:spacing w:val="0"/>
          <w:sz w:val="22"/>
          <w:szCs w:val="22"/>
        </w:rPr>
        <w:t>)</w:t>
      </w:r>
      <w:r w:rsidR="00CD1687" w:rsidRPr="00CF65FA">
        <w:rPr>
          <w:rStyle w:val="Knyvcme"/>
          <w:b w:val="0"/>
          <w:bCs w:val="0"/>
          <w:spacing w:val="0"/>
          <w:sz w:val="22"/>
          <w:szCs w:val="22"/>
        </w:rPr>
        <w:t xml:space="preserve"> bekezdés</w:t>
      </w:r>
    </w:p>
    <w:p w14:paraId="500D80B2" w14:textId="31A35ACD" w:rsidR="00830AEB" w:rsidRPr="00A50E28" w:rsidRDefault="00830AEB" w:rsidP="003411E4">
      <w:pPr>
        <w:pStyle w:val="Cmsor3"/>
      </w:pPr>
      <w:r>
        <w:t>Prompt 2</w:t>
      </w:r>
      <w:r w:rsidR="002F023D">
        <w:t xml:space="preserve"> (csak terv, nem vetítettem ki)</w:t>
      </w:r>
    </w:p>
    <w:p w14:paraId="310F08D4" w14:textId="269FB8EF" w:rsidR="00830AEB" w:rsidRDefault="00807063" w:rsidP="00830AE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807063">
        <w:rPr>
          <w:rStyle w:val="Knyvcme"/>
          <w:b w:val="0"/>
          <w:bCs w:val="0"/>
          <w:spacing w:val="0"/>
          <w:sz w:val="22"/>
          <w:szCs w:val="22"/>
        </w:rPr>
        <w:t>Gyvt. 17. § (4d) bekezdés milyen miniszteri rendeletre hivatkozik?</w:t>
      </w:r>
    </w:p>
    <w:p w14:paraId="31C79DD1" w14:textId="3398F4C9" w:rsidR="00131A53" w:rsidRDefault="008E3831" w:rsidP="003411E4">
      <w:pPr>
        <w:pStyle w:val="Cmsor1"/>
      </w:pPr>
      <w:r w:rsidRPr="00933DFD">
        <w:lastRenderedPageBreak/>
        <w:t>Adatbázis elemzése</w:t>
      </w:r>
    </w:p>
    <w:p w14:paraId="4583724E" w14:textId="40F24EC8" w:rsidR="00131A53" w:rsidRDefault="00131A53" w:rsidP="00131A53">
      <w:hyperlink r:id="rId36" w:history="1">
        <w:r>
          <w:rPr>
            <w:rStyle w:val="Hiperhivatkozs"/>
          </w:rPr>
          <w:t>https://chatgpt.com/</w:t>
        </w:r>
      </w:hyperlink>
      <w:r>
        <w:t xml:space="preserve"> </w:t>
      </w:r>
    </w:p>
    <w:p w14:paraId="47536937" w14:textId="57CE5413" w:rsidR="004F3F94" w:rsidRDefault="004F3F94" w:rsidP="003411E4">
      <w:pPr>
        <w:pStyle w:val="Cmsor2"/>
      </w:pPr>
      <w:r>
        <w:t>Diagram saját táblázatból</w:t>
      </w:r>
    </w:p>
    <w:p w14:paraId="65F84330" w14:textId="5EA56465" w:rsidR="004F3F94" w:rsidRDefault="004F3F94" w:rsidP="00933DFD">
      <w:pPr>
        <w:pStyle w:val="promt"/>
      </w:pPr>
      <w:r>
        <w:t>Készíts olyan diagramot, ahol az összértékek összehasonlíthatóak, de látszanak a részértékek is. Írd ki a kategó</w:t>
      </w:r>
      <w:r w:rsidR="00933DFD">
        <w:t>r</w:t>
      </w:r>
      <w:r>
        <w:t>iákat, és a diagramra az értékeket</w:t>
      </w:r>
    </w:p>
    <w:p w14:paraId="00366AF9" w14:textId="316D03D9" w:rsidR="004F3F94" w:rsidRDefault="004F3F94" w:rsidP="00CF65FA">
      <w:pPr>
        <w:ind w:left="142"/>
      </w:pPr>
      <w:r w:rsidRPr="003411E4">
        <w:rPr>
          <w:color w:val="2E74B5" w:themeColor="accent5" w:themeShade="BF"/>
        </w:rPr>
        <w:t>fájl/táblázat csatolása</w:t>
      </w:r>
      <w:r>
        <w:t>: tamogatasi_szukseglet</w:t>
      </w:r>
      <w:r w:rsidR="00933DFD">
        <w:t>.xlsx</w:t>
      </w:r>
    </w:p>
    <w:p w14:paraId="7767C420" w14:textId="3E396A22" w:rsidR="00131A53" w:rsidRDefault="000D6EBB" w:rsidP="00131A53">
      <w:r>
        <w:rPr>
          <w:noProof/>
        </w:rPr>
        <w:drawing>
          <wp:anchor distT="0" distB="0" distL="114300" distR="114300" simplePos="0" relativeHeight="251666432" behindDoc="0" locked="0" layoutInCell="1" allowOverlap="1" wp14:anchorId="5BDDF345" wp14:editId="53991DAF">
            <wp:simplePos x="0" y="0"/>
            <wp:positionH relativeFrom="margin">
              <wp:align>center</wp:align>
            </wp:positionH>
            <wp:positionV relativeFrom="paragraph">
              <wp:posOffset>276699</wp:posOffset>
            </wp:positionV>
            <wp:extent cx="5455920" cy="3251835"/>
            <wp:effectExtent l="0" t="0" r="0" b="5715"/>
            <wp:wrapTopAndBottom/>
            <wp:docPr id="2065554562" name="Kép 1" descr="Kimenet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meneti ké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6A8BD" w14:textId="77777777" w:rsidR="000D6EBB" w:rsidRDefault="000D6EBB" w:rsidP="000D6EBB"/>
    <w:p w14:paraId="11018695" w14:textId="6DCA39C2" w:rsidR="00754919" w:rsidRDefault="00754919" w:rsidP="003411E4">
      <w:pPr>
        <w:pStyle w:val="Cmsor2"/>
      </w:pPr>
      <w:r>
        <w:t>KSH diagram és értékelés</w:t>
      </w:r>
      <w:r w:rsidR="00933DFD">
        <w:t xml:space="preserve"> (csak terv, nem vetítettem ki)</w:t>
      </w:r>
    </w:p>
    <w:p w14:paraId="0294B828" w14:textId="77777777" w:rsidR="00754919" w:rsidRDefault="00754919" w:rsidP="00933DFD">
      <w:pPr>
        <w:pStyle w:val="promt"/>
      </w:pPr>
      <w:r>
        <w:t xml:space="preserve">A </w:t>
      </w:r>
      <w:r w:rsidRPr="00D85569">
        <w:t>nappali ellátások keretében gondozottak szám</w:t>
      </w:r>
      <w:r>
        <w:t>ának változása 2001-2023 között - szolgáltatásonként. Készíts diagramot, részletes elemzést kérek, voltak-e kiugrások, lassulás, eltérések.</w:t>
      </w:r>
    </w:p>
    <w:p w14:paraId="1E698896" w14:textId="77777777" w:rsidR="00754919" w:rsidRDefault="00754919" w:rsidP="00933DFD">
      <w:pPr>
        <w:pStyle w:val="promt"/>
      </w:pPr>
      <w:hyperlink r:id="rId38" w:history="1">
        <w:r w:rsidRPr="00B92A3F">
          <w:rPr>
            <w:rStyle w:val="Hiperhivatkozs"/>
          </w:rPr>
          <w:t>https://www.ksh.hu/apps/shop.lista?p_lang=HU&amp;p_temakor_kod=KSH&amp;p_kapcsolodo=mo</w:t>
        </w:r>
      </w:hyperlink>
      <w:r>
        <w:t xml:space="preserve"> </w:t>
      </w:r>
    </w:p>
    <w:p w14:paraId="43E1B69F" w14:textId="77777777" w:rsidR="000D6EBB" w:rsidRDefault="000D6EBB">
      <w:pPr>
        <w:spacing w:after="160" w:line="259" w:lineRule="auto"/>
        <w:jc w:val="left"/>
        <w:rPr>
          <w:rFonts w:eastAsiaTheme="majorEastAsia"/>
          <w:b/>
          <w:bCs/>
          <w:color w:val="000000" w:themeColor="text1"/>
          <w:sz w:val="28"/>
          <w:szCs w:val="28"/>
          <w:u w:val="single"/>
        </w:rPr>
      </w:pPr>
      <w:r>
        <w:br w:type="page"/>
      </w:r>
    </w:p>
    <w:p w14:paraId="5E96E442" w14:textId="06353FEA" w:rsidR="00D45136" w:rsidRDefault="00D45136" w:rsidP="003411E4">
      <w:pPr>
        <w:pStyle w:val="Cmsor1"/>
      </w:pPr>
      <w:r w:rsidRPr="00933DFD">
        <w:lastRenderedPageBreak/>
        <w:t>Betegségtünetek – diagnosztizálás</w:t>
      </w:r>
    </w:p>
    <w:p w14:paraId="0D44777B" w14:textId="77777777" w:rsidR="00B63C72" w:rsidRDefault="00B63C72" w:rsidP="00B63C72">
      <w:hyperlink r:id="rId39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16A86D59" w14:textId="77777777" w:rsidR="00B63C72" w:rsidRPr="00D20641" w:rsidRDefault="00B63C72" w:rsidP="00B63C72">
      <w:hyperlink r:id="rId40" w:history="1">
        <w:r w:rsidRPr="009E3F3B">
          <w:rPr>
            <w:rStyle w:val="Hiperhivatkozs"/>
          </w:rPr>
          <w:t>https://www.perplexity.ai/</w:t>
        </w:r>
      </w:hyperlink>
    </w:p>
    <w:p w14:paraId="1C7A2BDF" w14:textId="303E8A4E" w:rsidR="00D45136" w:rsidRDefault="00D45136" w:rsidP="00933DFD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 xml:space="preserve">Tünetek: </w:t>
      </w:r>
      <w:r w:rsidRPr="00D42A5F">
        <w:rPr>
          <w:rStyle w:val="Knyvcme"/>
          <w:b w:val="0"/>
          <w:bCs w:val="0"/>
          <w:spacing w:val="0"/>
          <w:sz w:val="22"/>
          <w:szCs w:val="22"/>
        </w:rPr>
        <w:t>zavartság, beszédzavar, hányinger, kettőslátás, egyensúlyzavar, eltorzult arc</w:t>
      </w:r>
      <w:r w:rsidR="000D6EBB">
        <w:rPr>
          <w:rStyle w:val="Knyvcme"/>
          <w:b w:val="0"/>
          <w:bCs w:val="0"/>
          <w:spacing w:val="0"/>
          <w:sz w:val="22"/>
          <w:szCs w:val="22"/>
        </w:rPr>
        <w:t>.</w:t>
      </w:r>
      <w:r w:rsidR="003411E4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 w:rsidR="003411E4">
        <w:rPr>
          <w:rStyle w:val="Knyvcme"/>
          <w:b w:val="0"/>
          <w:bCs w:val="0"/>
          <w:spacing w:val="0"/>
          <w:sz w:val="22"/>
          <w:szCs w:val="22"/>
        </w:rPr>
        <w:br/>
      </w:r>
      <w:r w:rsidRPr="00D42A5F">
        <w:rPr>
          <w:rStyle w:val="Knyvcme"/>
          <w:b w:val="0"/>
          <w:bCs w:val="0"/>
          <w:spacing w:val="0"/>
          <w:sz w:val="22"/>
          <w:szCs w:val="22"/>
        </w:rPr>
        <w:t>Mi baja van?</w:t>
      </w:r>
    </w:p>
    <w:p w14:paraId="6811CDF5" w14:textId="590494C2" w:rsidR="00934E0D" w:rsidRDefault="00CC174E" w:rsidP="003411E4">
      <w:pPr>
        <w:pStyle w:val="Cmsor1"/>
      </w:pPr>
      <w:r w:rsidRPr="00933DFD">
        <w:t>Kvíz</w:t>
      </w:r>
    </w:p>
    <w:p w14:paraId="7097BA9B" w14:textId="77777777" w:rsidR="00B63C72" w:rsidRDefault="00B63C72" w:rsidP="00B63C72">
      <w:hyperlink r:id="rId41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07DECD0A" w14:textId="77777777" w:rsidR="00B63C72" w:rsidRPr="00D20641" w:rsidRDefault="00B63C72" w:rsidP="00B63C72">
      <w:hyperlink r:id="rId42" w:history="1">
        <w:r w:rsidRPr="009E3F3B">
          <w:rPr>
            <w:rStyle w:val="Hiperhivatkozs"/>
          </w:rPr>
          <w:t>https://www.perplexity.ai/</w:t>
        </w:r>
      </w:hyperlink>
    </w:p>
    <w:p w14:paraId="27A1B575" w14:textId="40978094" w:rsidR="00934E0D" w:rsidRDefault="00934E0D" w:rsidP="00B63C72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934E0D">
        <w:rPr>
          <w:rStyle w:val="Knyvcme"/>
          <w:b w:val="0"/>
          <w:bCs w:val="0"/>
          <w:spacing w:val="0"/>
          <w:sz w:val="22"/>
          <w:szCs w:val="22"/>
        </w:rPr>
        <w:t>Készíts egy 1</w:t>
      </w:r>
      <w:r w:rsidR="00CC174E">
        <w:rPr>
          <w:rStyle w:val="Knyvcme"/>
          <w:b w:val="0"/>
          <w:bCs w:val="0"/>
          <w:spacing w:val="0"/>
          <w:sz w:val="22"/>
          <w:szCs w:val="22"/>
        </w:rPr>
        <w:t>5</w:t>
      </w:r>
      <w:r w:rsidRPr="00934E0D">
        <w:rPr>
          <w:rStyle w:val="Knyvcme"/>
          <w:b w:val="0"/>
          <w:bCs w:val="0"/>
          <w:spacing w:val="0"/>
          <w:sz w:val="22"/>
          <w:szCs w:val="22"/>
        </w:rPr>
        <w:t xml:space="preserve"> kérdéses kvízt. Egy kérdésre három válaszlehetőségből kelljen választani. Add meg a megoldókulcsot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. Téma: </w:t>
      </w:r>
      <w:r w:rsidR="00CC3AAE" w:rsidRPr="00933DFD">
        <w:rPr>
          <w:rStyle w:val="Knyvcme"/>
          <w:b w:val="0"/>
          <w:bCs w:val="0"/>
          <w:spacing w:val="0"/>
          <w:sz w:val="22"/>
          <w:szCs w:val="22"/>
        </w:rPr>
        <w:t>Zalakaros kulturális öröksége</w:t>
      </w:r>
    </w:p>
    <w:p w14:paraId="24E549A8" w14:textId="26A00009" w:rsidR="00934E0D" w:rsidRDefault="00934E0D" w:rsidP="003411E4">
      <w:pPr>
        <w:pStyle w:val="Cmsor2"/>
      </w:pPr>
      <w:r w:rsidRPr="00933DFD">
        <w:t>Plakát a kvízhez</w:t>
      </w:r>
      <w:r w:rsidR="00933DFD" w:rsidRPr="00933DFD">
        <w:t xml:space="preserve"> </w:t>
      </w:r>
      <w:r w:rsidR="00933DFD">
        <w:t xml:space="preserve">(csak terv, </w:t>
      </w:r>
      <w:r w:rsidR="0046086E">
        <w:t>képet nem generáltunk</w:t>
      </w:r>
      <w:r w:rsidR="00933DFD">
        <w:t>)</w:t>
      </w:r>
    </w:p>
    <w:p w14:paraId="5E91E408" w14:textId="77777777" w:rsidR="002A6259" w:rsidRDefault="002A6259" w:rsidP="002A6259">
      <w:hyperlink r:id="rId43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5146CD45" w14:textId="1CC5C8C1" w:rsidR="00934E0D" w:rsidRPr="00933DFD" w:rsidRDefault="00934E0D" w:rsidP="00B63C72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>Készíts plakátot</w:t>
      </w:r>
      <w:r w:rsidR="0048023D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 w:rsidR="00754919">
        <w:rPr>
          <w:rStyle w:val="Knyvcme"/>
          <w:b w:val="0"/>
          <w:bCs w:val="0"/>
          <w:spacing w:val="0"/>
          <w:sz w:val="22"/>
          <w:szCs w:val="22"/>
        </w:rPr>
        <w:t>egy</w:t>
      </w:r>
      <w:r w:rsidR="0048023D">
        <w:rPr>
          <w:rStyle w:val="Knyvcme"/>
          <w:b w:val="0"/>
          <w:bCs w:val="0"/>
          <w:spacing w:val="0"/>
          <w:sz w:val="22"/>
          <w:szCs w:val="22"/>
        </w:rPr>
        <w:t xml:space="preserve"> kvíz versenyhez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. </w:t>
      </w:r>
      <w:r w:rsidR="00CF65FA">
        <w:rPr>
          <w:rStyle w:val="Knyvcme"/>
          <w:b w:val="0"/>
          <w:bCs w:val="0"/>
          <w:spacing w:val="0"/>
          <w:sz w:val="22"/>
          <w:szCs w:val="22"/>
        </w:rPr>
        <w:t xml:space="preserve">A téma: </w:t>
      </w:r>
      <w:r w:rsidR="00CF65FA" w:rsidRPr="00933DFD">
        <w:rPr>
          <w:rStyle w:val="Knyvcme"/>
          <w:b w:val="0"/>
          <w:bCs w:val="0"/>
          <w:spacing w:val="0"/>
          <w:sz w:val="22"/>
          <w:szCs w:val="22"/>
        </w:rPr>
        <w:t>Zalakaros kulturális öröksége.</w:t>
      </w:r>
      <w:r w:rsidR="00CF65FA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A Kvíz-verseny </w:t>
      </w:r>
      <w:r w:rsidR="00CC174E">
        <w:rPr>
          <w:rStyle w:val="Knyvcme"/>
          <w:b w:val="0"/>
          <w:bCs w:val="0"/>
          <w:spacing w:val="0"/>
          <w:sz w:val="22"/>
          <w:szCs w:val="22"/>
        </w:rPr>
        <w:t>helyszíne</w:t>
      </w:r>
      <w:r w:rsidR="0048023D">
        <w:rPr>
          <w:rStyle w:val="Knyvcme"/>
          <w:b w:val="0"/>
          <w:bCs w:val="0"/>
          <w:spacing w:val="0"/>
          <w:sz w:val="22"/>
          <w:szCs w:val="22"/>
        </w:rPr>
        <w:t>, időpontja</w:t>
      </w:r>
      <w:r w:rsidR="00CC174E">
        <w:rPr>
          <w:rStyle w:val="Knyvcme"/>
          <w:b w:val="0"/>
          <w:bCs w:val="0"/>
          <w:spacing w:val="0"/>
          <w:sz w:val="22"/>
          <w:szCs w:val="22"/>
        </w:rPr>
        <w:t xml:space="preserve">: </w:t>
      </w:r>
      <w:r w:rsidR="00CC3AAE" w:rsidRPr="00933DFD">
        <w:rPr>
          <w:rStyle w:val="Knyvcme"/>
          <w:b w:val="0"/>
          <w:bCs w:val="0"/>
          <w:spacing w:val="0"/>
          <w:sz w:val="22"/>
          <w:szCs w:val="22"/>
        </w:rPr>
        <w:t>Zalakaros</w:t>
      </w:r>
      <w:r w:rsidR="0048023D" w:rsidRPr="00933DFD">
        <w:rPr>
          <w:rStyle w:val="Knyvcme"/>
          <w:b w:val="0"/>
          <w:bCs w:val="0"/>
          <w:spacing w:val="0"/>
          <w:sz w:val="22"/>
          <w:szCs w:val="22"/>
        </w:rPr>
        <w:t xml:space="preserve"> Idősek Klubja</w:t>
      </w:r>
      <w:r w:rsidR="0048023D">
        <w:rPr>
          <w:rStyle w:val="Knyvcme"/>
          <w:b w:val="0"/>
          <w:bCs w:val="0"/>
          <w:spacing w:val="0"/>
          <w:sz w:val="22"/>
          <w:szCs w:val="22"/>
        </w:rPr>
        <w:t>,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 w:rsidR="0048023D">
        <w:rPr>
          <w:rStyle w:val="Knyvcme"/>
          <w:b w:val="0"/>
          <w:bCs w:val="0"/>
          <w:spacing w:val="0"/>
          <w:sz w:val="22"/>
          <w:szCs w:val="22"/>
        </w:rPr>
        <w:t>2024. november 30.</w:t>
      </w:r>
      <w:r w:rsidR="00CF65FA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</w:p>
    <w:p w14:paraId="78CEE1C1" w14:textId="33ABE836" w:rsidR="006F655A" w:rsidRDefault="006F655A" w:rsidP="003411E4">
      <w:pPr>
        <w:pStyle w:val="Cmsor1"/>
      </w:pPr>
      <w:r>
        <w:t>Kép-generálás</w:t>
      </w:r>
    </w:p>
    <w:p w14:paraId="7E552320" w14:textId="77777777" w:rsidR="0046086E" w:rsidRPr="006F655A" w:rsidRDefault="0046086E" w:rsidP="0046086E">
      <w:r>
        <w:t>A „Jó (?) gyakorlatok a támogatott lakhatásban” szekcióban vetített diasor képei MI-vel készültek</w:t>
      </w:r>
    </w:p>
    <w:p w14:paraId="156FE30A" w14:textId="77777777" w:rsidR="0046086E" w:rsidRDefault="0046086E" w:rsidP="0046086E">
      <w:pPr>
        <w:rPr>
          <w:rStyle w:val="Hiperhivatkozs"/>
        </w:rPr>
      </w:pPr>
      <w:hyperlink r:id="rId44" w:history="1">
        <w:r>
          <w:rPr>
            <w:rStyle w:val="Hiperhivatkozs"/>
          </w:rPr>
          <w:t>https://chatgpt.com/</w:t>
        </w:r>
      </w:hyperlink>
    </w:p>
    <w:p w14:paraId="7B4F4EAA" w14:textId="0065A9AA" w:rsidR="0046086E" w:rsidRPr="0046086E" w:rsidRDefault="0046086E" w:rsidP="0046086E">
      <w:hyperlink r:id="rId45" w:history="1">
        <w:r>
          <w:rPr>
            <w:rStyle w:val="Hiperhivatkozs"/>
          </w:rPr>
          <w:t>https://tengr.ai/hu</w:t>
        </w:r>
      </w:hyperlink>
    </w:p>
    <w:p w14:paraId="53ED978C" w14:textId="03CA092E" w:rsidR="0048023D" w:rsidRDefault="0048023D" w:rsidP="003411E4">
      <w:pPr>
        <w:pStyle w:val="Cmsor1"/>
      </w:pPr>
      <w:r w:rsidRPr="00933DFD">
        <w:t xml:space="preserve">AI </w:t>
      </w:r>
      <w:proofErr w:type="spellStart"/>
      <w:r w:rsidRPr="00933DFD">
        <w:t>detector</w:t>
      </w:r>
      <w:proofErr w:type="spellEnd"/>
    </w:p>
    <w:p w14:paraId="2D4142A4" w14:textId="3BA66B77" w:rsidR="003411E4" w:rsidRPr="003411E4" w:rsidRDefault="003411E4" w:rsidP="003411E4">
      <w:r>
        <w:t>Felismeri, hogy a produktumot MI-vel készítetted-e</w:t>
      </w:r>
    </w:p>
    <w:p w14:paraId="44A7CB6F" w14:textId="009BF5D1" w:rsidR="00C7410E" w:rsidRDefault="00C7410E" w:rsidP="00C7410E">
      <w:hyperlink r:id="rId46" w:history="1">
        <w:r w:rsidRPr="00D20B25">
          <w:rPr>
            <w:rStyle w:val="Hiperhivatkozs"/>
          </w:rPr>
          <w:t>https://justdone.ai/gen/5000-words-plagiarism-checker</w:t>
        </w:r>
      </w:hyperlink>
    </w:p>
    <w:p w14:paraId="69F1D8C3" w14:textId="7A9103CB" w:rsidR="00C7410E" w:rsidRPr="00C7410E" w:rsidRDefault="00C7410E" w:rsidP="00C7410E">
      <w:hyperlink r:id="rId47" w:history="1">
        <w:r w:rsidRPr="00D20B25">
          <w:rPr>
            <w:rStyle w:val="Hiperhivatkozs"/>
          </w:rPr>
          <w:t>https://justdone.ai/writing-tools/check-ai-plagiarism</w:t>
        </w:r>
      </w:hyperlink>
      <w:r>
        <w:t xml:space="preserve"> </w:t>
      </w:r>
    </w:p>
    <w:p w14:paraId="39ACF942" w14:textId="23318920" w:rsidR="00B63C72" w:rsidRDefault="00B63C72" w:rsidP="00B63C72">
      <w:pPr>
        <w:pStyle w:val="promt"/>
        <w:rPr>
          <w:b/>
          <w:bCs/>
        </w:rPr>
      </w:pPr>
      <w:hyperlink r:id="rId48" w:history="1">
        <w:r w:rsidRPr="009E3F3B">
          <w:rPr>
            <w:rStyle w:val="Hiperhivatkozs"/>
          </w:rPr>
          <w:t>https://modszertan.maltai.hu/nemzetkozi-elismeresben-reszesult-a-naszlady-attila-egeszsegfejlesztesi-program/</w:t>
        </w:r>
      </w:hyperlink>
    </w:p>
    <w:p w14:paraId="111C262F" w14:textId="7FF197DC" w:rsidR="00D46115" w:rsidRDefault="00D46115">
      <w:pPr>
        <w:spacing w:after="160" w:line="259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25BDB5D" w14:textId="0B7E9538" w:rsidR="00D46115" w:rsidRDefault="00D46115" w:rsidP="003411E4">
      <w:pPr>
        <w:pStyle w:val="Cmsor1"/>
      </w:pPr>
      <w:r>
        <w:lastRenderedPageBreak/>
        <w:t>SZOSZAK d</w:t>
      </w:r>
      <w:r w:rsidRPr="00D46115">
        <w:t>al</w:t>
      </w:r>
    </w:p>
    <w:p w14:paraId="6B4A5288" w14:textId="6E6C4AE7" w:rsidR="00644C67" w:rsidRDefault="00644C67" w:rsidP="003411E4">
      <w:pPr>
        <w:pStyle w:val="Cmsor2"/>
      </w:pPr>
      <w:r>
        <w:t>Dalszöveg</w:t>
      </w:r>
      <w:r w:rsidR="009A03C9">
        <w:t>:</w:t>
      </w:r>
    </w:p>
    <w:p w14:paraId="45CBB36F" w14:textId="77777777" w:rsidR="009A03C9" w:rsidRDefault="009A03C9" w:rsidP="009A03C9">
      <w:pPr>
        <w:rPr>
          <w:rStyle w:val="Hiperhivatkozs"/>
        </w:rPr>
      </w:pPr>
      <w:hyperlink r:id="rId49" w:history="1">
        <w:r>
          <w:rPr>
            <w:rStyle w:val="Hiperhivatkozs"/>
          </w:rPr>
          <w:t>https://chatgpt.com/</w:t>
        </w:r>
      </w:hyperlink>
    </w:p>
    <w:p w14:paraId="163E5F13" w14:textId="0D8043C8" w:rsidR="0051703C" w:rsidRDefault="0051703C" w:rsidP="0051703C">
      <w:pPr>
        <w:pStyle w:val="promt"/>
      </w:pPr>
      <w:r>
        <w:t>A konferencia programjából és a részvevők élményeiből csinálj egy funky dalt</w:t>
      </w:r>
    </w:p>
    <w:p w14:paraId="318F708A" w14:textId="1B35ACC1" w:rsidR="0051703C" w:rsidRPr="0051703C" w:rsidRDefault="0051703C" w:rsidP="0051703C">
      <w:pPr>
        <w:ind w:left="142"/>
        <w:rPr>
          <w:rStyle w:val="Hiperhivatkozs"/>
          <w:color w:val="auto"/>
          <w:u w:val="none"/>
        </w:rPr>
      </w:pPr>
      <w:r w:rsidRPr="003411E4">
        <w:rPr>
          <w:color w:val="2E74B5" w:themeColor="accent5" w:themeShade="BF"/>
        </w:rPr>
        <w:t>fájl csatolása</w:t>
      </w:r>
      <w:r>
        <w:t xml:space="preserve">: Program + </w:t>
      </w:r>
      <w:r w:rsidR="00405B23">
        <w:t xml:space="preserve">az </w:t>
      </w:r>
      <w:r>
        <w:t>előadás elején megadott mondatok (</w:t>
      </w:r>
      <w:r w:rsidRPr="0051703C">
        <w:rPr>
          <w:sz w:val="20"/>
          <w:szCs w:val="20"/>
        </w:rPr>
        <w:t>a konferenciával kapcsolatos élmények</w:t>
      </w:r>
      <w:r>
        <w:t>)</w:t>
      </w:r>
    </w:p>
    <w:p w14:paraId="67A82086" w14:textId="24F660AC" w:rsidR="009A03C9" w:rsidRDefault="009A03C9" w:rsidP="003411E4">
      <w:pPr>
        <w:pStyle w:val="Cmsor2"/>
      </w:pPr>
      <w:r>
        <w:t>Zene:</w:t>
      </w:r>
    </w:p>
    <w:p w14:paraId="3A83EC3E" w14:textId="194EC700" w:rsidR="009A03C9" w:rsidRDefault="00405B23" w:rsidP="00644C67">
      <w:pPr>
        <w:rPr>
          <w:spacing w:val="-4"/>
        </w:rPr>
      </w:pPr>
      <w:hyperlink r:id="rId50" w:history="1">
        <w:r w:rsidRPr="00EB081F">
          <w:rPr>
            <w:rStyle w:val="Hiperhivatkozs"/>
          </w:rPr>
          <w:t>https://music-ai.ai/</w:t>
        </w:r>
      </w:hyperlink>
      <w:r>
        <w:t xml:space="preserve"> </w:t>
      </w:r>
      <w:r w:rsidR="009A03C9">
        <w:rPr>
          <w:spacing w:val="-4"/>
        </w:rPr>
        <w:t>– fizetős</w:t>
      </w:r>
      <w:r w:rsidR="007F6720">
        <w:rPr>
          <w:spacing w:val="-4"/>
        </w:rPr>
        <w:t xml:space="preserve"> mobil app</w:t>
      </w:r>
    </w:p>
    <w:p w14:paraId="64C68E77" w14:textId="77777777" w:rsidR="009A03C9" w:rsidRDefault="009A03C9" w:rsidP="00644C67">
      <w:pPr>
        <w:rPr>
          <w:spacing w:val="-4"/>
        </w:rPr>
      </w:pPr>
    </w:p>
    <w:p w14:paraId="308ADFEE" w14:textId="77777777" w:rsidR="009A03C9" w:rsidRPr="00644C67" w:rsidRDefault="009A03C9" w:rsidP="00644C67"/>
    <w:p w14:paraId="22B2D64F" w14:textId="77777777" w:rsidR="009A03C9" w:rsidRDefault="009A03C9" w:rsidP="00644C67">
      <w:pPr>
        <w:sectPr w:rsidR="009A03C9" w:rsidSect="000D6EBB">
          <w:headerReference w:type="default" r:id="rId51"/>
          <w:footerReference w:type="default" r:id="rId52"/>
          <w:pgSz w:w="11906" w:h="16838"/>
          <w:pgMar w:top="1701" w:right="1417" w:bottom="993" w:left="1417" w:header="708" w:footer="424" w:gutter="0"/>
          <w:cols w:space="708"/>
          <w:docGrid w:linePitch="360"/>
        </w:sectPr>
      </w:pPr>
    </w:p>
    <w:p w14:paraId="3D184E41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(Verse 1) </w:t>
      </w:r>
    </w:p>
    <w:p w14:paraId="64E4954A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Reggel nyolc harminc, mindenki regisztrál, </w:t>
      </w:r>
    </w:p>
    <w:p w14:paraId="250F2BAE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Fülöp Attila színpadra lép, és köszöntőjét mondja már! </w:t>
      </w:r>
    </w:p>
    <w:p w14:paraId="58542583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Judit polgármester is integet vidáman, </w:t>
      </w:r>
    </w:p>
    <w:p w14:paraId="4C7B3A65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Indul a nap, és izzik a szakma a várakozásban! </w:t>
      </w:r>
    </w:p>
    <w:p w14:paraId="795B3103" w14:textId="77777777" w:rsidR="00644C67" w:rsidRPr="009A03C9" w:rsidRDefault="00644C67" w:rsidP="00644C67">
      <w:pPr>
        <w:rPr>
          <w:sz w:val="18"/>
          <w:szCs w:val="18"/>
        </w:rPr>
      </w:pPr>
    </w:p>
    <w:p w14:paraId="676EB2C7" w14:textId="40A4479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(Refrén) </w:t>
      </w:r>
    </w:p>
    <w:p w14:paraId="335BAEEE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itt mindenki velünk, </w:t>
      </w:r>
    </w:p>
    <w:p w14:paraId="64F2BE67" w14:textId="6155CB0D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Új infók és ötletek szárnyra kelnek velünk!</w:t>
      </w:r>
    </w:p>
    <w:p w14:paraId="0101AD55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tapasztalat csúcsra jár, </w:t>
      </w:r>
    </w:p>
    <w:p w14:paraId="42F2BE6D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Minden résztvevő most új tudást talál! </w:t>
      </w:r>
    </w:p>
    <w:p w14:paraId="634774F4" w14:textId="77777777" w:rsidR="00644C67" w:rsidRPr="009A03C9" w:rsidRDefault="00644C67" w:rsidP="00644C67">
      <w:pPr>
        <w:rPr>
          <w:sz w:val="18"/>
          <w:szCs w:val="18"/>
        </w:rPr>
      </w:pPr>
    </w:p>
    <w:p w14:paraId="16D685F6" w14:textId="3EDDEFDB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(Verse 2)</w:t>
      </w:r>
    </w:p>
    <w:p w14:paraId="665D571D" w14:textId="475EB105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Aktualitásokról szól Veronika,</w:t>
      </w:r>
    </w:p>
    <w:p w14:paraId="2BF3507C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2024 tervek és költséghatékonyság sora! </w:t>
      </w:r>
    </w:p>
    <w:p w14:paraId="7BCE7287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Jön </w:t>
      </w:r>
      <w:proofErr w:type="spellStart"/>
      <w:r w:rsidRPr="009A03C9">
        <w:rPr>
          <w:sz w:val="18"/>
          <w:szCs w:val="18"/>
        </w:rPr>
        <w:t>Busi</w:t>
      </w:r>
      <w:proofErr w:type="spellEnd"/>
      <w:r w:rsidRPr="009A03C9">
        <w:rPr>
          <w:sz w:val="18"/>
          <w:szCs w:val="18"/>
        </w:rPr>
        <w:t xml:space="preserve"> Zoltán, az ügyfélagresszió bajnoka, </w:t>
      </w:r>
    </w:p>
    <w:p w14:paraId="790E9CDA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És Gáspár Lívia, ki az egészségügyet mutatja! </w:t>
      </w:r>
    </w:p>
    <w:p w14:paraId="63CF02BA" w14:textId="77777777" w:rsidR="00644C67" w:rsidRPr="009A03C9" w:rsidRDefault="00644C67" w:rsidP="00644C67">
      <w:pPr>
        <w:rPr>
          <w:sz w:val="18"/>
          <w:szCs w:val="18"/>
        </w:rPr>
      </w:pPr>
    </w:p>
    <w:p w14:paraId="65A168CE" w14:textId="67B69DC2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(Refrén) </w:t>
      </w:r>
    </w:p>
    <w:p w14:paraId="7C3E9B59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itt mindenki velünk, </w:t>
      </w:r>
    </w:p>
    <w:p w14:paraId="08DA907C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Új infók és ötletek szárnyra kelnek velünk!</w:t>
      </w:r>
    </w:p>
    <w:p w14:paraId="43E58EEF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tapasztalat csúcsra jár, </w:t>
      </w:r>
    </w:p>
    <w:p w14:paraId="5588FB8F" w14:textId="77777777" w:rsid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Minden résztvevő most új tudást talál! </w:t>
      </w:r>
    </w:p>
    <w:p w14:paraId="2DAB553F" w14:textId="62AE5893" w:rsidR="00644C67" w:rsidRPr="009A03C9" w:rsidRDefault="009A03C9" w:rsidP="00644C67">
      <w:pPr>
        <w:rPr>
          <w:sz w:val="18"/>
          <w:szCs w:val="18"/>
        </w:rPr>
      </w:pPr>
      <w:r>
        <w:rPr>
          <w:sz w:val="18"/>
          <w:szCs w:val="18"/>
        </w:rPr>
        <w:br w:type="column"/>
      </w:r>
      <w:r w:rsidR="00644C67" w:rsidRPr="009A03C9">
        <w:rPr>
          <w:sz w:val="18"/>
          <w:szCs w:val="18"/>
        </w:rPr>
        <w:t>(</w:t>
      </w:r>
      <w:proofErr w:type="spellStart"/>
      <w:r w:rsidR="00644C67" w:rsidRPr="009A03C9">
        <w:rPr>
          <w:sz w:val="18"/>
          <w:szCs w:val="18"/>
        </w:rPr>
        <w:t>Bridge</w:t>
      </w:r>
      <w:proofErr w:type="spellEnd"/>
      <w:r w:rsidR="00644C67" w:rsidRPr="009A03C9">
        <w:rPr>
          <w:sz w:val="18"/>
          <w:szCs w:val="18"/>
        </w:rPr>
        <w:t xml:space="preserve">) Délután workshopok, három terem vár ránk, </w:t>
      </w:r>
    </w:p>
    <w:p w14:paraId="720B7E86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Otthoni ápolás, demencia, mind szakértő lát ránk! </w:t>
      </w:r>
    </w:p>
    <w:p w14:paraId="68E919D4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Kerekasztal-beszélgetés, együtt gondolkodunk, </w:t>
      </w:r>
    </w:p>
    <w:p w14:paraId="58D29BCC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És egy wellness este, ahol mind feltöltődünk! </w:t>
      </w:r>
    </w:p>
    <w:p w14:paraId="4E838155" w14:textId="77777777" w:rsidR="00644C67" w:rsidRPr="009A03C9" w:rsidRDefault="00644C67" w:rsidP="00644C67">
      <w:pPr>
        <w:rPr>
          <w:sz w:val="18"/>
          <w:szCs w:val="18"/>
        </w:rPr>
      </w:pPr>
    </w:p>
    <w:p w14:paraId="5D50A6B1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(Verse 3) Szauna szeánsz, Eszter a gőzbe kalauzol, </w:t>
      </w:r>
    </w:p>
    <w:p w14:paraId="21D7554B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Test és lélek is megújul, mindenki </w:t>
      </w:r>
      <w:proofErr w:type="spellStart"/>
      <w:r w:rsidRPr="009A03C9">
        <w:rPr>
          <w:sz w:val="18"/>
          <w:szCs w:val="18"/>
        </w:rPr>
        <w:t>relaxál</w:t>
      </w:r>
      <w:proofErr w:type="spellEnd"/>
      <w:r w:rsidRPr="009A03C9">
        <w:rPr>
          <w:sz w:val="18"/>
          <w:szCs w:val="18"/>
        </w:rPr>
        <w:t xml:space="preserve"> holnapig! </w:t>
      </w:r>
    </w:p>
    <w:p w14:paraId="3790CEA2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És végül a gálavacsora, tánc és zene,</w:t>
      </w:r>
    </w:p>
    <w:p w14:paraId="5AF00699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A Zalagyöngye Táncegyüttes pörög, a parkett izzik bele!</w:t>
      </w:r>
    </w:p>
    <w:p w14:paraId="5E5D6151" w14:textId="77777777" w:rsidR="00644C67" w:rsidRPr="009A03C9" w:rsidRDefault="00644C67" w:rsidP="00644C67">
      <w:pPr>
        <w:rPr>
          <w:sz w:val="18"/>
          <w:szCs w:val="18"/>
        </w:rPr>
      </w:pPr>
    </w:p>
    <w:p w14:paraId="1EE3B645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(Refrén) </w:t>
      </w:r>
    </w:p>
    <w:p w14:paraId="20D434D5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itt mindenki velünk, </w:t>
      </w:r>
    </w:p>
    <w:p w14:paraId="07FB98F6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Új infók és ötletek szárnyra kelnek velünk!</w:t>
      </w:r>
    </w:p>
    <w:p w14:paraId="5A27D714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tapasztalat csúcsra jár, </w:t>
      </w:r>
    </w:p>
    <w:p w14:paraId="4572FF92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Minden résztvevő most új tudást talál! </w:t>
      </w:r>
    </w:p>
    <w:p w14:paraId="67C34DB1" w14:textId="77777777" w:rsidR="00644C67" w:rsidRPr="009A03C9" w:rsidRDefault="00644C67" w:rsidP="00644C67">
      <w:pPr>
        <w:rPr>
          <w:sz w:val="18"/>
          <w:szCs w:val="18"/>
        </w:rPr>
      </w:pPr>
    </w:p>
    <w:p w14:paraId="3451D94A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(</w:t>
      </w:r>
      <w:proofErr w:type="spellStart"/>
      <w:r w:rsidRPr="009A03C9">
        <w:rPr>
          <w:sz w:val="18"/>
          <w:szCs w:val="18"/>
        </w:rPr>
        <w:t>Outro</w:t>
      </w:r>
      <w:proofErr w:type="spellEnd"/>
      <w:r w:rsidRPr="009A03C9">
        <w:rPr>
          <w:sz w:val="18"/>
          <w:szCs w:val="18"/>
        </w:rPr>
        <w:t xml:space="preserve">) Bár béremelés még várat, de egy csapat lettünk, </w:t>
      </w:r>
    </w:p>
    <w:p w14:paraId="51C903E1" w14:textId="73523896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Együtt küzdünk a jövőért, mert erősek lettünk!</w:t>
      </w:r>
    </w:p>
    <w:p w14:paraId="67A5AAE1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 xml:space="preserve">Konferencia funky, </w:t>
      </w:r>
      <w:proofErr w:type="spellStart"/>
      <w:r w:rsidRPr="009A03C9">
        <w:rPr>
          <w:sz w:val="18"/>
          <w:szCs w:val="18"/>
        </w:rPr>
        <w:t>gyere</w:t>
      </w:r>
      <w:proofErr w:type="spellEnd"/>
      <w:r w:rsidRPr="009A03C9">
        <w:rPr>
          <w:sz w:val="18"/>
          <w:szCs w:val="18"/>
        </w:rPr>
        <w:t xml:space="preserve">, énekelj velünk, </w:t>
      </w:r>
    </w:p>
    <w:p w14:paraId="0436FCA4" w14:textId="77777777" w:rsidR="00644C67" w:rsidRPr="009A03C9" w:rsidRDefault="00644C67" w:rsidP="00644C67">
      <w:pPr>
        <w:rPr>
          <w:sz w:val="18"/>
          <w:szCs w:val="18"/>
        </w:rPr>
      </w:pPr>
      <w:r w:rsidRPr="009A03C9">
        <w:rPr>
          <w:sz w:val="18"/>
          <w:szCs w:val="18"/>
        </w:rPr>
        <w:t>A szociális szférát együtt fejlesztjük velünk!</w:t>
      </w:r>
    </w:p>
    <w:p w14:paraId="41D451B1" w14:textId="77777777" w:rsidR="009A03C9" w:rsidRDefault="009A03C9" w:rsidP="00644C67">
      <w:pPr>
        <w:rPr>
          <w:sz w:val="36"/>
          <w:szCs w:val="36"/>
        </w:rPr>
        <w:sectPr w:rsidR="009A03C9" w:rsidSect="009A03C9">
          <w:type w:val="continuous"/>
          <w:pgSz w:w="11906" w:h="16838"/>
          <w:pgMar w:top="1701" w:right="1417" w:bottom="993" w:left="1417" w:header="708" w:footer="424" w:gutter="0"/>
          <w:cols w:num="2" w:space="708"/>
          <w:docGrid w:linePitch="360"/>
        </w:sectPr>
      </w:pPr>
    </w:p>
    <w:p w14:paraId="326FB87E" w14:textId="77777777" w:rsidR="009A03C9" w:rsidRDefault="009A03C9" w:rsidP="009A03C9"/>
    <w:p w14:paraId="06E8CC20" w14:textId="514C7002" w:rsidR="009A03C9" w:rsidRDefault="009A03C9" w:rsidP="003411E4">
      <w:pPr>
        <w:pStyle w:val="Cmsor3"/>
      </w:pPr>
      <w:r>
        <w:t>Az elkészült dal:</w:t>
      </w:r>
    </w:p>
    <w:p w14:paraId="353036A2" w14:textId="005CAD66" w:rsidR="009A03C9" w:rsidRPr="009A03C9" w:rsidRDefault="009A03C9" w:rsidP="009A03C9">
      <w:pPr>
        <w:rPr>
          <w:sz w:val="18"/>
          <w:szCs w:val="18"/>
        </w:rPr>
      </w:pPr>
      <w:hyperlink r:id="rId53" w:history="1">
        <w:r w:rsidRPr="009A03C9">
          <w:rPr>
            <w:rStyle w:val="Hiperhivatkozs"/>
            <w:sz w:val="18"/>
            <w:szCs w:val="18"/>
          </w:rPr>
          <w:t>https://share-ai.singgenix.com/?token=jIO3OTGR1NHJHL3Pcm2uJ5cYRhSNtxpQEG8G8C%2BacgV4GUDcyJnH8A%3D%3D</w:t>
        </w:r>
      </w:hyperlink>
      <w:r w:rsidRPr="009A03C9">
        <w:rPr>
          <w:sz w:val="18"/>
          <w:szCs w:val="18"/>
        </w:rPr>
        <w:t xml:space="preserve"> </w:t>
      </w:r>
    </w:p>
    <w:p w14:paraId="1C2DAFD5" w14:textId="03058C6C" w:rsidR="00DB270A" w:rsidRDefault="00DB270A" w:rsidP="00644C67">
      <w:pPr>
        <w:rPr>
          <w:rFonts w:eastAsiaTheme="majorEastAsia"/>
          <w:b/>
          <w:bCs/>
          <w:color w:val="000000" w:themeColor="text1"/>
          <w:sz w:val="36"/>
          <w:szCs w:val="36"/>
          <w:u w:val="single"/>
        </w:rPr>
      </w:pPr>
      <w:r>
        <w:rPr>
          <w:sz w:val="36"/>
          <w:szCs w:val="36"/>
        </w:rPr>
        <w:br w:type="page"/>
      </w:r>
    </w:p>
    <w:p w14:paraId="6AF7D732" w14:textId="56FFBB9D" w:rsidR="00CC3AAE" w:rsidRPr="000D6EBB" w:rsidRDefault="002A6259" w:rsidP="002A6259">
      <w:pPr>
        <w:pStyle w:val="Cm"/>
      </w:pPr>
      <w:r>
        <w:lastRenderedPageBreak/>
        <w:br/>
      </w:r>
      <w:r w:rsidR="00CC3AAE" w:rsidRPr="000D6EBB">
        <w:t>MI</w:t>
      </w:r>
      <w:r w:rsidR="000D6EBB">
        <w:t xml:space="preserve"> – mesterséges intelligencia</w:t>
      </w:r>
    </w:p>
    <w:p w14:paraId="7258D04C" w14:textId="4BCD0A15" w:rsidR="00900E67" w:rsidRDefault="00900E67" w:rsidP="00900E67">
      <w:r>
        <w:t>Az AI ACT</w:t>
      </w:r>
      <w:r w:rsidR="00065FBC">
        <w:t xml:space="preserve"> és az Országgyűlés Hivatala </w:t>
      </w:r>
      <w:proofErr w:type="spellStart"/>
      <w:r w:rsidR="00065FBC">
        <w:t>Infojegyzet</w:t>
      </w:r>
      <w:proofErr w:type="spellEnd"/>
      <w:r w:rsidR="00065FBC" w:rsidRPr="00065FBC">
        <w:t xml:space="preserve"> </w:t>
      </w:r>
      <w:r w:rsidR="00065FBC">
        <w:t>szerint:</w:t>
      </w:r>
    </w:p>
    <w:p w14:paraId="0353560E" w14:textId="2A7066C0" w:rsidR="00065FBC" w:rsidRDefault="00065FBC" w:rsidP="00900E67">
      <w:hyperlink r:id="rId54" w:history="1">
        <w:r w:rsidRPr="009E3F3B">
          <w:rPr>
            <w:rStyle w:val="Hiperhivatkozs"/>
          </w:rPr>
          <w:t>https://www.parlament.hu/documents/d/guest/infojegyzet_2024_23_eu_mi_rendelet</w:t>
        </w:r>
      </w:hyperlink>
      <w:r>
        <w:t xml:space="preserve"> </w:t>
      </w:r>
    </w:p>
    <w:p w14:paraId="59D45EFB" w14:textId="35D5D7DA" w:rsidR="00900E67" w:rsidRPr="00900E67" w:rsidRDefault="00900E67" w:rsidP="00900E67">
      <w:r>
        <w:t xml:space="preserve">A mesterséges intelligencia rendszer olyan gépi alapú, megtervezett rendszer, amely különböző szintű autonómiával működik; létrehozatalát követően adaptivitást mutathat, és explicit vagy implicit célok elérése érdekében a kapott inputból a fizikai vagy a virtuális környezetet befolyásoló kimenetek, – például előrejelzések, tartalmak, ajánlások vagy </w:t>
      </w:r>
      <w:r w:rsidRPr="00065FBC">
        <w:rPr>
          <w:b/>
          <w:bCs/>
        </w:rPr>
        <w:t>döntések</w:t>
      </w:r>
      <w:r>
        <w:t xml:space="preserve"> – létrehozására képes.</w:t>
      </w:r>
    </w:p>
    <w:p w14:paraId="67CFFD71" w14:textId="2B978942" w:rsidR="00CA7172" w:rsidRPr="00DB270A" w:rsidRDefault="00CA7172" w:rsidP="003411E4">
      <w:pPr>
        <w:pStyle w:val="Cmsor1"/>
      </w:pPr>
      <w:r w:rsidRPr="00DB270A">
        <w:t xml:space="preserve">Generatív MI </w:t>
      </w:r>
      <w:r w:rsidR="00BD43FD" w:rsidRPr="00DB270A">
        <w:t>modell</w:t>
      </w:r>
      <w:r w:rsidR="003411E4">
        <w:t>: chatbot</w:t>
      </w:r>
    </w:p>
    <w:p w14:paraId="4758A92B" w14:textId="749B3C64" w:rsidR="00065FBC" w:rsidRPr="001F2982" w:rsidRDefault="00EA7A04" w:rsidP="00065FBC">
      <w:pPr>
        <w:ind w:left="142"/>
        <w:rPr>
          <w:lang w:eastAsia="hu-HU"/>
        </w:rPr>
      </w:pPr>
      <w:r>
        <w:rPr>
          <w:lang w:eastAsia="hu-HU"/>
        </w:rPr>
        <w:t>A chat alapú MI</w:t>
      </w:r>
      <w:r w:rsidRPr="001F2982">
        <w:rPr>
          <w:lang w:eastAsia="hu-HU"/>
        </w:rPr>
        <w:t xml:space="preserve"> nem rendelkezik önálló "tudattal" vagy érzésekkel, hanem minták alapján generálja a válaszait a bevitt információk és a tanulási folyamatai alapján.</w:t>
      </w:r>
    </w:p>
    <w:p w14:paraId="1B535302" w14:textId="77777777" w:rsidR="008409B3" w:rsidRPr="00C13C9A" w:rsidRDefault="008409B3" w:rsidP="003411E4">
      <w:pPr>
        <w:pStyle w:val="Cmsor2"/>
        <w:rPr>
          <w:rStyle w:val="Knyvcme"/>
          <w:b/>
          <w:bCs/>
          <w:spacing w:val="0"/>
          <w:sz w:val="24"/>
          <w:szCs w:val="24"/>
        </w:rPr>
      </w:pPr>
      <w:r w:rsidRPr="00C13C9A">
        <w:rPr>
          <w:rStyle w:val="Knyvcme"/>
          <w:b/>
          <w:bCs/>
          <w:spacing w:val="0"/>
          <w:sz w:val="24"/>
          <w:szCs w:val="24"/>
        </w:rPr>
        <w:t>Mire jó?</w:t>
      </w:r>
    </w:p>
    <w:p w14:paraId="66A42ACC" w14:textId="48B2577E" w:rsidR="008409B3" w:rsidRPr="0034486D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 xml:space="preserve">időt </w:t>
      </w:r>
      <w:r w:rsidR="0046086E">
        <w:rPr>
          <w:lang w:eastAsia="hu-HU"/>
        </w:rPr>
        <w:t>takarít meg Neked</w:t>
      </w:r>
    </w:p>
    <w:p w14:paraId="430AC15B" w14:textId="234C8C2D" w:rsidR="008409B3" w:rsidRPr="0034486D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adatbázisokban keres</w:t>
      </w:r>
    </w:p>
    <w:p w14:paraId="0EA89375" w14:textId="2A32159E" w:rsidR="008409B3" w:rsidRPr="0034486D" w:rsidRDefault="0046086E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kiegészít</w:t>
      </w:r>
      <w:r w:rsidR="00FC57B9">
        <w:rPr>
          <w:lang w:eastAsia="hu-HU"/>
        </w:rPr>
        <w:t>i</w:t>
      </w:r>
      <w:r w:rsidRPr="0034486D">
        <w:rPr>
          <w:lang w:eastAsia="hu-HU"/>
        </w:rPr>
        <w:t xml:space="preserve"> </w:t>
      </w:r>
      <w:r>
        <w:rPr>
          <w:lang w:eastAsia="hu-HU"/>
        </w:rPr>
        <w:t xml:space="preserve">a </w:t>
      </w:r>
      <w:r w:rsidR="008409B3" w:rsidRPr="0034486D">
        <w:rPr>
          <w:lang w:eastAsia="hu-HU"/>
        </w:rPr>
        <w:t>hiányzó/gyenge készségeidet</w:t>
      </w:r>
    </w:p>
    <w:p w14:paraId="609BB0FD" w14:textId="083FA7B2" w:rsidR="00EA7A04" w:rsidRPr="00EA7A04" w:rsidRDefault="00EA7A04" w:rsidP="003411E4">
      <w:pPr>
        <w:pStyle w:val="Cmsor2"/>
      </w:pPr>
      <w:r>
        <w:t>Hogyan működik?</w:t>
      </w:r>
    </w:p>
    <w:p w14:paraId="5299B708" w14:textId="157529C2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Szövegértés és válaszadás</w:t>
      </w:r>
      <w:r w:rsidRPr="001F2982">
        <w:rPr>
          <w:lang w:eastAsia="hu-HU"/>
        </w:rPr>
        <w:t>: Elemzi</w:t>
      </w:r>
      <w:r w:rsidR="00CF749B">
        <w:rPr>
          <w:lang w:eastAsia="hu-HU"/>
        </w:rPr>
        <w:t>, értelmezi</w:t>
      </w:r>
      <w:r w:rsidRPr="001F2982">
        <w:rPr>
          <w:lang w:eastAsia="hu-HU"/>
        </w:rPr>
        <w:t xml:space="preserve"> a beírt szöveget</w:t>
      </w:r>
      <w:r w:rsidR="006F655A">
        <w:rPr>
          <w:lang w:eastAsia="hu-HU"/>
        </w:rPr>
        <w:t xml:space="preserve"> (prompt)</w:t>
      </w:r>
      <w:r w:rsidRPr="001F2982">
        <w:rPr>
          <w:lang w:eastAsia="hu-HU"/>
        </w:rPr>
        <w:t>, és az alapján próbálja megérteni, mire vagy kíváncsi, majd megfelelő választ ad.</w:t>
      </w:r>
    </w:p>
    <w:p w14:paraId="6E0F935B" w14:textId="7A3D867F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Tudásbázisra támaszkodik</w:t>
      </w:r>
      <w:r w:rsidRPr="001F2982">
        <w:rPr>
          <w:lang w:eastAsia="hu-HU"/>
        </w:rPr>
        <w:t xml:space="preserve">: Nagy mennyiségű adatból </w:t>
      </w:r>
      <w:r w:rsidR="00CF749B">
        <w:rPr>
          <w:lang w:eastAsia="hu-HU"/>
        </w:rPr>
        <w:t>keres</w:t>
      </w:r>
      <w:r w:rsidRPr="001F2982">
        <w:rPr>
          <w:lang w:eastAsia="hu-HU"/>
        </w:rPr>
        <w:t xml:space="preserve"> információkat.</w:t>
      </w:r>
    </w:p>
    <w:p w14:paraId="66950803" w14:textId="77777777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Kontextusfigyelés</w:t>
      </w:r>
      <w:r w:rsidRPr="001F2982">
        <w:rPr>
          <w:lang w:eastAsia="hu-HU"/>
        </w:rPr>
        <w:t>: A beszélgetés során képes megjegyezni a korábbi üzeneteket és a kontextust, így koherensebben tud válaszolni hosszabb beszélgetésekben is.</w:t>
      </w:r>
    </w:p>
    <w:p w14:paraId="138EAB42" w14:textId="6F7979E6" w:rsidR="00934E0D" w:rsidRPr="0034486D" w:rsidRDefault="00EA7A04" w:rsidP="003411E4">
      <w:pPr>
        <w:pStyle w:val="Cmsor3"/>
      </w:pPr>
      <w:r w:rsidRPr="0034486D">
        <w:t xml:space="preserve">Jó </w:t>
      </w:r>
      <w:proofErr w:type="spellStart"/>
      <w:r w:rsidRPr="0034486D">
        <w:t>promtolás</w:t>
      </w:r>
      <w:proofErr w:type="spellEnd"/>
      <w:r w:rsidR="003411E4">
        <w:t>!</w:t>
      </w:r>
    </w:p>
    <w:p w14:paraId="6C3A6DBE" w14:textId="0024BE3B" w:rsidR="00EA7A04" w:rsidRDefault="00EA7A04" w:rsidP="00CF65FA">
      <w:pPr>
        <w:ind w:left="142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>Pontosan fogalmazd meg a kérdést</w:t>
      </w:r>
      <w:r w:rsidR="00FC57B9">
        <w:rPr>
          <w:rStyle w:val="Knyvcme"/>
          <w:b w:val="0"/>
          <w:bCs w:val="0"/>
          <w:spacing w:val="0"/>
          <w:sz w:val="22"/>
          <w:szCs w:val="22"/>
        </w:rPr>
        <w:t>, kérést</w:t>
      </w:r>
      <w:r>
        <w:rPr>
          <w:rStyle w:val="Knyvcme"/>
          <w:b w:val="0"/>
          <w:bCs w:val="0"/>
          <w:spacing w:val="0"/>
          <w:sz w:val="22"/>
          <w:szCs w:val="22"/>
        </w:rPr>
        <w:t>, az elvárásaidat</w:t>
      </w:r>
      <w:r w:rsidR="00CF749B">
        <w:rPr>
          <w:rStyle w:val="Knyvcme"/>
          <w:b w:val="0"/>
          <w:bCs w:val="0"/>
          <w:spacing w:val="0"/>
          <w:sz w:val="22"/>
          <w:szCs w:val="22"/>
        </w:rPr>
        <w:t>!</w:t>
      </w:r>
    </w:p>
    <w:p w14:paraId="343E2A74" w14:textId="4251902A" w:rsidR="00EA7A04" w:rsidRPr="0034486D" w:rsidRDefault="0034486D" w:rsidP="003411E4">
      <w:pPr>
        <w:pStyle w:val="Cmsor2"/>
      </w:pPr>
      <w:r w:rsidRPr="0034486D">
        <w:t>Hogyan használd?</w:t>
      </w:r>
    </w:p>
    <w:p w14:paraId="03194388" w14:textId="75BE4D14" w:rsidR="0034486D" w:rsidRPr="0034486D" w:rsidRDefault="0034486D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kritikusan</w:t>
      </w:r>
    </w:p>
    <w:p w14:paraId="33DDE769" w14:textId="28A016D0" w:rsidR="0034486D" w:rsidRDefault="0034486D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szkeptikusan</w:t>
      </w:r>
    </w:p>
    <w:p w14:paraId="38815822" w14:textId="77777777" w:rsidR="008409B3" w:rsidRPr="0034486D" w:rsidRDefault="008409B3" w:rsidP="003411E4">
      <w:pPr>
        <w:pStyle w:val="Cmsor3"/>
      </w:pPr>
      <w:r w:rsidRPr="0034486D">
        <w:t>Hibázik?</w:t>
      </w:r>
    </w:p>
    <w:p w14:paraId="551ED356" w14:textId="77777777" w:rsidR="008409B3" w:rsidRPr="0034486D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a neten elérhető forrásokat használja (legfrissebbeket)</w:t>
      </w:r>
    </w:p>
    <w:p w14:paraId="1A9E72EB" w14:textId="77777777" w:rsidR="008409B3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nem fér hozzá fizetős oldalakhoz</w:t>
      </w:r>
    </w:p>
    <w:p w14:paraId="32FC744C" w14:textId="1CA27E68" w:rsidR="00900E67" w:rsidRPr="0034486D" w:rsidRDefault="00900E67" w:rsidP="00216491">
      <w:pPr>
        <w:rPr>
          <w:lang w:eastAsia="hu-HU"/>
        </w:rPr>
      </w:pPr>
      <w:r>
        <w:rPr>
          <w:lang w:eastAsia="hu-HU"/>
        </w:rPr>
        <w:t>Ha nem talál egyértelmű információt, kinyitja a kamudobozát</w:t>
      </w:r>
      <w:r w:rsidR="00FC57B9">
        <w:rPr>
          <w:lang w:eastAsia="hu-HU"/>
        </w:rPr>
        <w:t>!</w:t>
      </w:r>
    </w:p>
    <w:p w14:paraId="3031767E" w14:textId="17A0D138" w:rsidR="00900E67" w:rsidRDefault="00900E67" w:rsidP="003411E4">
      <w:pPr>
        <w:pStyle w:val="Cmsor3"/>
        <w:rPr>
          <w:lang w:eastAsia="hu-HU"/>
        </w:rPr>
      </w:pPr>
      <w:r>
        <w:rPr>
          <w:lang w:eastAsia="hu-HU"/>
        </w:rPr>
        <w:t>Használat</w:t>
      </w:r>
    </w:p>
    <w:p w14:paraId="7AC9C8E1" w14:textId="1700BB2A" w:rsidR="00900E67" w:rsidRDefault="008409B3" w:rsidP="00216491">
      <w:pPr>
        <w:pStyle w:val="Listaszerbekezds"/>
        <w:numPr>
          <w:ilvl w:val="0"/>
          <w:numId w:val="0"/>
        </w:numPr>
        <w:rPr>
          <w:lang w:eastAsia="hu-HU"/>
        </w:rPr>
      </w:pPr>
      <w:r>
        <w:rPr>
          <w:lang w:eastAsia="hu-HU"/>
        </w:rPr>
        <w:t>Ha használod, ezt jegyezd meg</w:t>
      </w:r>
      <w:r w:rsidR="00900E67">
        <w:rPr>
          <w:lang w:eastAsia="hu-HU"/>
        </w:rPr>
        <w:t xml:space="preserve"> a dokumentumodban</w:t>
      </w:r>
      <w:r w:rsidR="00CF749B">
        <w:rPr>
          <w:lang w:eastAsia="hu-HU"/>
        </w:rPr>
        <w:t>.</w:t>
      </w:r>
    </w:p>
    <w:p w14:paraId="693967E2" w14:textId="6218A86E" w:rsidR="005B6FC0" w:rsidRDefault="00900E67" w:rsidP="00216491">
      <w:pPr>
        <w:pStyle w:val="Listaszerbekezds"/>
        <w:numPr>
          <w:ilvl w:val="0"/>
          <w:numId w:val="0"/>
        </w:numPr>
        <w:rPr>
          <w:lang w:eastAsia="hu-HU"/>
        </w:rPr>
      </w:pPr>
      <w:r>
        <w:rPr>
          <w:lang w:eastAsia="hu-HU"/>
        </w:rPr>
        <w:t>Olva</w:t>
      </w:r>
      <w:r w:rsidR="000D6EBB">
        <w:rPr>
          <w:lang w:eastAsia="hu-HU"/>
        </w:rPr>
        <w:t>s</w:t>
      </w:r>
      <w:r>
        <w:rPr>
          <w:lang w:eastAsia="hu-HU"/>
        </w:rPr>
        <w:t>s utána az egyetem</w:t>
      </w:r>
      <w:r w:rsidR="0046086E">
        <w:rPr>
          <w:lang w:eastAsia="hu-HU"/>
        </w:rPr>
        <w:t>i</w:t>
      </w:r>
      <w:r>
        <w:rPr>
          <w:lang w:eastAsia="hu-HU"/>
        </w:rPr>
        <w:t xml:space="preserve"> Plágium-szabályzatban, MI-szabályzatban a </w:t>
      </w:r>
      <w:r w:rsidR="00A81D25">
        <w:rPr>
          <w:lang w:eastAsia="hu-HU"/>
        </w:rPr>
        <w:t>használat</w:t>
      </w:r>
      <w:r w:rsidR="005C3CB1">
        <w:rPr>
          <w:lang w:eastAsia="hu-HU"/>
        </w:rPr>
        <w:t>á</w:t>
      </w:r>
      <w:r w:rsidR="00A81D25">
        <w:rPr>
          <w:lang w:eastAsia="hu-HU"/>
        </w:rPr>
        <w:t>ra v</w:t>
      </w:r>
      <w:r w:rsidR="005C3CB1">
        <w:rPr>
          <w:lang w:eastAsia="hu-HU"/>
        </w:rPr>
        <w:t>onatkozó</w:t>
      </w:r>
      <w:r w:rsidR="00A81D25">
        <w:rPr>
          <w:lang w:eastAsia="hu-HU"/>
        </w:rPr>
        <w:t xml:space="preserve"> </w:t>
      </w:r>
      <w:r>
        <w:rPr>
          <w:lang w:eastAsia="hu-HU"/>
        </w:rPr>
        <w:t>tudnivalóknak</w:t>
      </w:r>
    </w:p>
    <w:p w14:paraId="408B4DDC" w14:textId="4AECC11B" w:rsidR="00DB270A" w:rsidRDefault="00DB270A" w:rsidP="003411E4">
      <w:pPr>
        <w:pStyle w:val="Cmsor1"/>
      </w:pPr>
      <w:r>
        <w:rPr>
          <w:lang w:eastAsia="hu-HU"/>
        </w:rPr>
        <w:lastRenderedPageBreak/>
        <w:t>MI jogszabály</w:t>
      </w:r>
      <w:r w:rsidR="00CF749B">
        <w:rPr>
          <w:lang w:eastAsia="hu-HU"/>
        </w:rPr>
        <w:t xml:space="preserve">: </w:t>
      </w:r>
      <w:r w:rsidRPr="00DB270A">
        <w:t>AI ACT</w:t>
      </w:r>
      <w:r w:rsidR="006934CB">
        <w:rPr>
          <w:rStyle w:val="Lbjegyzet-hivatkozs"/>
        </w:rPr>
        <w:footnoteReference w:id="2"/>
      </w:r>
    </w:p>
    <w:p w14:paraId="17060A54" w14:textId="2256EFBC" w:rsidR="00DB270A" w:rsidRDefault="00DB270A" w:rsidP="00DB270A">
      <w:pPr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>A</w:t>
      </w:r>
      <w:r w:rsidRPr="00441078">
        <w:rPr>
          <w:rStyle w:val="Knyvcme"/>
          <w:b w:val="0"/>
          <w:bCs w:val="0"/>
          <w:spacing w:val="0"/>
          <w:sz w:val="22"/>
          <w:szCs w:val="22"/>
        </w:rPr>
        <w:t xml:space="preserve">z Európai Parlament </w:t>
      </w:r>
      <w:r>
        <w:rPr>
          <w:rStyle w:val="Knyvcme"/>
          <w:b w:val="0"/>
          <w:bCs w:val="0"/>
          <w:spacing w:val="0"/>
          <w:sz w:val="22"/>
          <w:szCs w:val="22"/>
        </w:rPr>
        <w:t>é</w:t>
      </w:r>
      <w:r w:rsidRPr="00441078">
        <w:rPr>
          <w:rStyle w:val="Knyvcme"/>
          <w:b w:val="0"/>
          <w:bCs w:val="0"/>
          <w:spacing w:val="0"/>
          <w:sz w:val="22"/>
          <w:szCs w:val="22"/>
        </w:rPr>
        <w:t>s</w:t>
      </w:r>
      <w:r w:rsidR="005C3CB1">
        <w:rPr>
          <w:rStyle w:val="Knyvcme"/>
          <w:b w:val="0"/>
          <w:bCs w:val="0"/>
          <w:spacing w:val="0"/>
          <w:sz w:val="22"/>
          <w:szCs w:val="22"/>
        </w:rPr>
        <w:t xml:space="preserve"> a</w:t>
      </w:r>
      <w:r w:rsidRPr="00441078">
        <w:rPr>
          <w:rStyle w:val="Knyvcme"/>
          <w:b w:val="0"/>
          <w:bCs w:val="0"/>
          <w:spacing w:val="0"/>
          <w:sz w:val="22"/>
          <w:szCs w:val="22"/>
        </w:rPr>
        <w:t xml:space="preserve"> Tanács (EU) 2024/1689</w:t>
      </w:r>
      <w:r w:rsidR="005C3CB1">
        <w:rPr>
          <w:rStyle w:val="Knyvcme"/>
          <w:b w:val="0"/>
          <w:bCs w:val="0"/>
          <w:spacing w:val="0"/>
          <w:sz w:val="22"/>
          <w:szCs w:val="22"/>
        </w:rPr>
        <w:t>. számú</w:t>
      </w:r>
      <w:r w:rsidRPr="00441078">
        <w:rPr>
          <w:rStyle w:val="Knyvcme"/>
          <w:b w:val="0"/>
          <w:bCs w:val="0"/>
          <w:spacing w:val="0"/>
          <w:sz w:val="22"/>
          <w:szCs w:val="22"/>
        </w:rPr>
        <w:t xml:space="preserve"> rendelete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 2024. május 24-én jelent meg, </w:t>
      </w:r>
      <w:r w:rsidR="006934CB" w:rsidRPr="006934CB">
        <w:rPr>
          <w:rStyle w:val="Knyvcme"/>
          <w:b w:val="0"/>
          <w:bCs w:val="0"/>
          <w:spacing w:val="0"/>
          <w:sz w:val="22"/>
          <w:szCs w:val="22"/>
        </w:rPr>
        <w:t xml:space="preserve">2024. augusztus 1-jén lépett hatályba, </w:t>
      </w:r>
      <w:r w:rsidR="006934CB">
        <w:rPr>
          <w:rStyle w:val="Knyvcme"/>
          <w:b w:val="0"/>
          <w:bCs w:val="0"/>
          <w:spacing w:val="0"/>
          <w:sz w:val="22"/>
          <w:szCs w:val="22"/>
        </w:rPr>
        <w:t xml:space="preserve">és </w:t>
      </w:r>
      <w:r w:rsidR="00CF749B">
        <w:rPr>
          <w:rStyle w:val="Knyvcme"/>
          <w:b w:val="0"/>
          <w:bCs w:val="0"/>
          <w:spacing w:val="0"/>
          <w:sz w:val="22"/>
          <w:szCs w:val="22"/>
        </w:rPr>
        <w:t>további</w:t>
      </w:r>
      <w:r w:rsidR="006934CB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>
        <w:rPr>
          <w:rStyle w:val="Knyvcme"/>
          <w:b w:val="0"/>
          <w:bCs w:val="0"/>
          <w:spacing w:val="0"/>
          <w:sz w:val="22"/>
          <w:szCs w:val="22"/>
        </w:rPr>
        <w:t>rendelkezései folyamatosan lépnek hatályba.</w:t>
      </w:r>
    </w:p>
    <w:p w14:paraId="002257B4" w14:textId="5FDB763F" w:rsidR="00DB270A" w:rsidRDefault="00DB270A" w:rsidP="003411E4">
      <w:pPr>
        <w:pStyle w:val="Cmsor2"/>
        <w:rPr>
          <w:lang w:eastAsia="hu-HU"/>
        </w:rPr>
      </w:pPr>
      <w:r>
        <w:rPr>
          <w:lang w:eastAsia="hu-HU"/>
        </w:rPr>
        <w:t>AI ACT célja</w:t>
      </w:r>
    </w:p>
    <w:p w14:paraId="61ACBFC7" w14:textId="77777777" w:rsidR="006934CB" w:rsidRDefault="006934CB" w:rsidP="006934CB">
      <w:pPr>
        <w:rPr>
          <w:lang w:eastAsia="hu-HU"/>
        </w:rPr>
      </w:pPr>
      <w:r>
        <w:rPr>
          <w:lang w:eastAsia="hu-HU"/>
        </w:rPr>
        <w:t xml:space="preserve">Az Európai Unió Mesterséges Intelligencia Rendelete (AI </w:t>
      </w:r>
      <w:proofErr w:type="spellStart"/>
      <w:r>
        <w:rPr>
          <w:lang w:eastAsia="hu-HU"/>
        </w:rPr>
        <w:t>Act</w:t>
      </w:r>
      <w:proofErr w:type="spellEnd"/>
      <w:r>
        <w:rPr>
          <w:lang w:eastAsia="hu-HU"/>
        </w:rPr>
        <w:t>) célja, hogy egy egységes jogi keretet biztosítson a mesterséges intelligencia rendszerek fejlesztésére, forgalomba hozatalára és használatára az EU-ban. A rendelet főbb célkitűzései a következők:</w:t>
      </w:r>
    </w:p>
    <w:p w14:paraId="3B461F3E" w14:textId="7601427E" w:rsidR="006934CB" w:rsidRDefault="006934CB" w:rsidP="006934CB">
      <w:pPr>
        <w:pStyle w:val="Listaszerbekezds"/>
        <w:rPr>
          <w:lang w:eastAsia="hu-HU"/>
        </w:rPr>
      </w:pPr>
      <w:r>
        <w:rPr>
          <w:lang w:eastAsia="hu-HU"/>
        </w:rPr>
        <w:t>Belső piac működésének javítása</w:t>
      </w:r>
    </w:p>
    <w:p w14:paraId="0C296139" w14:textId="0787AF7F" w:rsidR="006934CB" w:rsidRDefault="006934CB" w:rsidP="006934CB">
      <w:pPr>
        <w:pStyle w:val="Listaszerbekezds"/>
        <w:rPr>
          <w:lang w:eastAsia="hu-HU"/>
        </w:rPr>
      </w:pPr>
      <w:r>
        <w:rPr>
          <w:lang w:eastAsia="hu-HU"/>
        </w:rPr>
        <w:t>Emberközpontú és megbízható MI előmozdítása</w:t>
      </w:r>
    </w:p>
    <w:p w14:paraId="2A837710" w14:textId="7B644D8F" w:rsidR="006934CB" w:rsidRDefault="006934CB" w:rsidP="006934CB">
      <w:pPr>
        <w:pStyle w:val="Listaszerbekezds"/>
        <w:rPr>
          <w:lang w:eastAsia="hu-HU"/>
        </w:rPr>
      </w:pPr>
      <w:r>
        <w:rPr>
          <w:lang w:eastAsia="hu-HU"/>
        </w:rPr>
        <w:t>Kockázatok kezelése</w:t>
      </w:r>
    </w:p>
    <w:p w14:paraId="107B72DD" w14:textId="19181F68" w:rsidR="006934CB" w:rsidRDefault="006934CB" w:rsidP="006934CB">
      <w:pPr>
        <w:pStyle w:val="Listaszerbekezds"/>
        <w:rPr>
          <w:lang w:eastAsia="hu-HU"/>
        </w:rPr>
      </w:pPr>
      <w:r>
        <w:rPr>
          <w:lang w:eastAsia="hu-HU"/>
        </w:rPr>
        <w:t>Innováció támogatása</w:t>
      </w:r>
    </w:p>
    <w:p w14:paraId="6AF237CA" w14:textId="4D799732" w:rsidR="006934CB" w:rsidRDefault="006934CB" w:rsidP="006934CB">
      <w:pPr>
        <w:pStyle w:val="Listaszerbekezds"/>
        <w:rPr>
          <w:lang w:eastAsia="hu-HU"/>
        </w:rPr>
      </w:pPr>
      <w:r>
        <w:rPr>
          <w:lang w:eastAsia="hu-HU"/>
        </w:rPr>
        <w:t>Alapvető jogok védelme</w:t>
      </w:r>
    </w:p>
    <w:p w14:paraId="332BA07C" w14:textId="6953205D" w:rsidR="00DB270A" w:rsidRPr="00DB270A" w:rsidRDefault="006934CB" w:rsidP="006934CB">
      <w:pPr>
        <w:rPr>
          <w:lang w:eastAsia="hu-HU"/>
        </w:rPr>
      </w:pPr>
      <w:r>
        <w:rPr>
          <w:lang w:eastAsia="hu-HU"/>
        </w:rPr>
        <w:t>Ezek a célkitűzések összhangban állnak az EU értékeivel és jogi kereteivel, amelyek elősegítik a biztonságos és etikus mesterséges intelligencia fejlesztését.</w:t>
      </w:r>
    </w:p>
    <w:p w14:paraId="15306789" w14:textId="77777777" w:rsidR="006934CB" w:rsidRDefault="006934CB" w:rsidP="003411E4">
      <w:pPr>
        <w:pStyle w:val="Cmsor2"/>
        <w:rPr>
          <w:rStyle w:val="Knyvcme"/>
          <w:b/>
          <w:bCs/>
          <w:spacing w:val="0"/>
          <w:sz w:val="24"/>
          <w:szCs w:val="24"/>
        </w:rPr>
      </w:pPr>
      <w:r w:rsidRPr="00DB270A">
        <w:rPr>
          <w:rStyle w:val="Knyvcme"/>
          <w:b/>
          <w:bCs/>
          <w:spacing w:val="0"/>
          <w:sz w:val="24"/>
          <w:szCs w:val="24"/>
        </w:rPr>
        <w:t>AI ACT kockázatok</w:t>
      </w:r>
    </w:p>
    <w:p w14:paraId="554E3EE2" w14:textId="6AC75560" w:rsidR="006934CB" w:rsidRDefault="006934CB" w:rsidP="006934CB">
      <w:r>
        <w:t xml:space="preserve">Az Európai Unió Mesterséges Intelligencia Rendelete (AI </w:t>
      </w:r>
      <w:proofErr w:type="spellStart"/>
      <w:r>
        <w:t>Act</w:t>
      </w:r>
      <w:proofErr w:type="spellEnd"/>
      <w:r>
        <w:t>) a mesterséges intelligencia rendszerek kockázati szintjeinek meghatározására és szabályozására összpontosít. A rendelet célja, hogy biztosítsa az MI rendszerek biztonságát és megbízhatóságát, miközben figyelembe veszi az alapvető jogokat és értékeket.</w:t>
      </w:r>
      <w:r w:rsidRPr="006934CB">
        <w:t xml:space="preserve"> </w:t>
      </w:r>
      <w:r>
        <w:t>A rendelet négy fő kockázati kategóriába sorolja az MI rendszereket:</w:t>
      </w:r>
    </w:p>
    <w:p w14:paraId="122079E7" w14:textId="1CCA485A" w:rsidR="006934CB" w:rsidRDefault="006934CB" w:rsidP="00CF749B">
      <w:pPr>
        <w:pStyle w:val="Listaszerbekezds"/>
        <w:ind w:left="993"/>
      </w:pPr>
      <w:r w:rsidRPr="006934CB">
        <w:rPr>
          <w:b/>
          <w:bCs/>
        </w:rPr>
        <w:t>Elfogadhatatlan kockázat</w:t>
      </w:r>
      <w:r>
        <w:t>: Ezek a rendszerek manipulációra vagy megtévesztésre építenek</w:t>
      </w:r>
      <w:r w:rsidR="00CF749B">
        <w:t>.</w:t>
      </w:r>
    </w:p>
    <w:p w14:paraId="28FF016E" w14:textId="25466A0A" w:rsidR="006934CB" w:rsidRDefault="006934CB" w:rsidP="00CF749B">
      <w:pPr>
        <w:pStyle w:val="Listaszerbekezds"/>
        <w:ind w:left="993"/>
      </w:pPr>
      <w:r w:rsidRPr="006934CB">
        <w:rPr>
          <w:b/>
          <w:bCs/>
        </w:rPr>
        <w:t>Magas kockázat</w:t>
      </w:r>
      <w:r>
        <w:t>: Ide tartoznak azok a rendszerek, amelyek jelentős hatással lehetnek az emberek biztonságára és jogaira, például: oktatás, foglalkoztatás és igazságszolgáltatás területén alkalmazott rendszerek.</w:t>
      </w:r>
    </w:p>
    <w:p w14:paraId="7F41585A" w14:textId="560171AB" w:rsidR="006934CB" w:rsidRDefault="006934CB" w:rsidP="00CF749B">
      <w:pPr>
        <w:pStyle w:val="Listaszerbekezds"/>
        <w:ind w:left="993"/>
      </w:pPr>
      <w:r w:rsidRPr="006934CB">
        <w:rPr>
          <w:b/>
          <w:bCs/>
        </w:rPr>
        <w:t>Korlátozott kockázat</w:t>
      </w:r>
      <w:r>
        <w:t xml:space="preserve">: Ezek a rendszerek enyhébb átláthatósági kötelezettségekkel rendelkeznek, például: chatbotok és </w:t>
      </w:r>
      <w:proofErr w:type="spellStart"/>
      <w:r>
        <w:t>deepfake</w:t>
      </w:r>
      <w:proofErr w:type="spellEnd"/>
      <w:r>
        <w:t xml:space="preserve"> technológiák.</w:t>
      </w:r>
    </w:p>
    <w:p w14:paraId="7D00BB26" w14:textId="107280E5" w:rsidR="006934CB" w:rsidRDefault="006934CB" w:rsidP="00CF749B">
      <w:pPr>
        <w:pStyle w:val="Listaszerbekezds"/>
        <w:ind w:left="993"/>
      </w:pPr>
      <w:r w:rsidRPr="006934CB">
        <w:rPr>
          <w:b/>
          <w:bCs/>
        </w:rPr>
        <w:t>Minimális kockázat</w:t>
      </w:r>
      <w:r>
        <w:t xml:space="preserve">: Az AI </w:t>
      </w:r>
      <w:proofErr w:type="spellStart"/>
      <w:r>
        <w:t>Act</w:t>
      </w:r>
      <w:proofErr w:type="spellEnd"/>
      <w:r>
        <w:t xml:space="preserve"> által nem szabályozott rendszerek, amelyek önkéntes magatartási kódexek alá eshetnek, mint például videojátékok és spam szűrők.</w:t>
      </w:r>
    </w:p>
    <w:p w14:paraId="38821265" w14:textId="77777777" w:rsidR="00CF749B" w:rsidRDefault="00CF749B" w:rsidP="00CF749B"/>
    <w:p w14:paraId="161D5C0B" w14:textId="77777777" w:rsidR="00F31003" w:rsidRPr="00DB270A" w:rsidRDefault="00F31003" w:rsidP="00CF749B"/>
    <w:p w14:paraId="643AE0DE" w14:textId="4B43340F" w:rsidR="00216491" w:rsidRPr="00500782" w:rsidRDefault="00216491" w:rsidP="00AC7B0C">
      <w:pPr>
        <w:pStyle w:val="Cm"/>
        <w:rPr>
          <w:sz w:val="28"/>
          <w:szCs w:val="28"/>
          <w:lang w:eastAsia="hu-HU"/>
        </w:rPr>
      </w:pPr>
      <w:r w:rsidRPr="00500782">
        <w:rPr>
          <w:sz w:val="28"/>
          <w:szCs w:val="28"/>
          <w:lang w:eastAsia="hu-HU"/>
        </w:rPr>
        <w:t xml:space="preserve">A MI </w:t>
      </w:r>
      <w:proofErr w:type="gramStart"/>
      <w:r w:rsidRPr="00500782">
        <w:rPr>
          <w:sz w:val="28"/>
          <w:szCs w:val="28"/>
          <w:lang w:eastAsia="hu-HU"/>
        </w:rPr>
        <w:t>használata</w:t>
      </w:r>
      <w:proofErr w:type="gramEnd"/>
      <w:r w:rsidRPr="00500782">
        <w:rPr>
          <w:sz w:val="28"/>
          <w:szCs w:val="28"/>
          <w:lang w:eastAsia="hu-HU"/>
        </w:rPr>
        <w:t xml:space="preserve"> legyen etikus: </w:t>
      </w:r>
      <w:r w:rsidR="00BB0726" w:rsidRPr="00500782">
        <w:rPr>
          <w:sz w:val="28"/>
          <w:szCs w:val="28"/>
          <w:lang w:eastAsia="hu-HU"/>
        </w:rPr>
        <w:br/>
      </w:r>
      <w:r w:rsidRPr="00500782">
        <w:rPr>
          <w:sz w:val="28"/>
          <w:szCs w:val="28"/>
          <w:lang w:eastAsia="hu-HU"/>
        </w:rPr>
        <w:t>a MI felé az emberek bizalma megmaradjon,</w:t>
      </w:r>
      <w:r w:rsidR="00DB270A" w:rsidRPr="00500782">
        <w:rPr>
          <w:sz w:val="28"/>
          <w:szCs w:val="28"/>
          <w:lang w:eastAsia="hu-HU"/>
        </w:rPr>
        <w:br/>
      </w:r>
      <w:r w:rsidRPr="00500782">
        <w:rPr>
          <w:sz w:val="28"/>
          <w:szCs w:val="28"/>
          <w:lang w:eastAsia="hu-HU"/>
        </w:rPr>
        <w:t>hiszen a MI a jövő</w:t>
      </w:r>
    </w:p>
    <w:sectPr w:rsidR="00216491" w:rsidRPr="00500782" w:rsidSect="009A03C9">
      <w:type w:val="continuous"/>
      <w:pgSz w:w="11906" w:h="16838"/>
      <w:pgMar w:top="1701" w:right="1417" w:bottom="993" w:left="1417" w:header="708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87F14" w14:textId="77777777" w:rsidR="002D6F82" w:rsidRDefault="002D6F82" w:rsidP="00425E21">
      <w:r>
        <w:separator/>
      </w:r>
    </w:p>
  </w:endnote>
  <w:endnote w:type="continuationSeparator" w:id="0">
    <w:p w14:paraId="3696602B" w14:textId="77777777" w:rsidR="002D6F82" w:rsidRDefault="002D6F82" w:rsidP="0042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csostblzat"/>
      <w:tblW w:w="935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4252"/>
    </w:tblGrid>
    <w:tr w:rsidR="00A81D25" w:rsidRPr="00A81D25" w14:paraId="0767D953" w14:textId="77777777" w:rsidTr="00CA0642">
      <w:trPr>
        <w:trHeight w:val="1531"/>
      </w:trPr>
      <w:tc>
        <w:tcPr>
          <w:tcW w:w="5104" w:type="dxa"/>
          <w:vAlign w:val="center"/>
        </w:tcPr>
        <w:p w14:paraId="018E19D5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noProof/>
              <w:color w:val="000000"/>
              <w:sz w:val="16"/>
              <w:szCs w:val="20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609025F" wp14:editId="12ACD058">
                    <wp:simplePos x="0" y="0"/>
                    <wp:positionH relativeFrom="column">
                      <wp:posOffset>-487680</wp:posOffset>
                    </wp:positionH>
                    <wp:positionV relativeFrom="paragraph">
                      <wp:posOffset>29210</wp:posOffset>
                    </wp:positionV>
                    <wp:extent cx="351155" cy="851535"/>
                    <wp:effectExtent l="0" t="0" r="10795" b="5715"/>
                    <wp:wrapNone/>
                    <wp:docPr id="17" name="Csoportba foglalás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51155" cy="851535"/>
                              <a:chOff x="0" y="0"/>
                              <a:chExt cx="351772" cy="851535"/>
                            </a:xfrm>
                          </wpg:grpSpPr>
                          <wps:wsp>
                            <wps:cNvPr id="20" name="Szövegdoboz 20"/>
                            <wps:cNvSpPr txBox="1"/>
                            <wps:spPr>
                              <a:xfrm rot="16200000">
                                <a:off x="-297815" y="297815"/>
                                <a:ext cx="85153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96F349" w14:textId="77777777" w:rsidR="00A81D25" w:rsidRPr="00071A9E" w:rsidRDefault="00A81D25" w:rsidP="00E162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71A9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maltai.hu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Egyenes összekötő 21"/>
                            <wps:cNvCnPr/>
                            <wps:spPr>
                              <a:xfrm>
                                <a:off x="351772" y="123535"/>
                                <a:ext cx="0" cy="596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609025F" id="Csoportba foglalás 1" o:spid="_x0000_s1027" style="position:absolute;left:0;text-align:left;margin-left:-38.4pt;margin-top:2.3pt;width:27.65pt;height:67.05pt;z-index:251659264;mso-width-relative:margin;mso-height-relative:margin" coordsize="3517,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0" o:spid="_x0000_s1028" type="#_x0000_t202" style="position:absolute;left:-2978;top:2978;width:8515;height:25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" fillcolor="window" stroked="f" strokeweight=".5pt">
                      <v:textbox>
                        <w:txbxContent>
                          <w:p w14:paraId="1196F349" w14:textId="77777777" w:rsidR="00A81D25" w:rsidRPr="00071A9E" w:rsidRDefault="00A81D25" w:rsidP="00E1620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71A9E">
                              <w:rPr>
                                <w:b/>
                                <w:bCs/>
                                <w:color w:val="FF0000"/>
                              </w:rPr>
                              <w:t>maltai.hu</w:t>
                            </w:r>
                          </w:p>
                        </w:txbxContent>
                      </v:textbox>
                    </v:shape>
                    <v:line id="Egyenes összekötő 21" o:spid="_x0000_s1029" style="position:absolute;visibility:visible;mso-wrap-style:square" from="3517,1235" to="3517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" strokecolor="red" strokeweight=".5pt">
                      <v:stroke joinstyle="miter"/>
                    </v:line>
                  </v:group>
                </w:pict>
              </mc:Fallback>
            </mc:AlternateContent>
          </w:r>
          <w:r w:rsidRPr="00A81D25">
            <w:rPr>
              <w:b/>
              <w:sz w:val="16"/>
              <w:szCs w:val="20"/>
            </w:rPr>
            <w:t xml:space="preserve">Magyar Máltai Szeretetszolgálat Egyesület </w:t>
          </w:r>
        </w:p>
        <w:p w14:paraId="4381AF36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b/>
              <w:sz w:val="16"/>
              <w:szCs w:val="20"/>
            </w:rPr>
            <w:t>Országos Módszertani Munkacsoport</w:t>
          </w:r>
        </w:p>
        <w:p w14:paraId="612B7240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Cím: 1011 Budapest, Bem rkp. 28.</w:t>
          </w:r>
        </w:p>
        <w:p w14:paraId="5ACAD911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Tel.: +36 70 6517598</w:t>
          </w:r>
        </w:p>
        <w:p w14:paraId="32F63685" w14:textId="6DC0B170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E</w:t>
          </w:r>
          <w:r w:rsidR="00FC57B9">
            <w:rPr>
              <w:sz w:val="16"/>
              <w:szCs w:val="20"/>
            </w:rPr>
            <w:t>-</w:t>
          </w:r>
          <w:r w:rsidRPr="00A81D25">
            <w:rPr>
              <w:sz w:val="16"/>
              <w:szCs w:val="20"/>
            </w:rPr>
            <w:t>mail: modszertan@maltai.hu</w:t>
          </w:r>
        </w:p>
        <w:p w14:paraId="2A9661E3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b/>
              <w:sz w:val="16"/>
              <w:szCs w:val="20"/>
            </w:rPr>
            <w:t xml:space="preserve">Magyar Máltai Szeretetszolgálat Egyesület </w:t>
          </w:r>
        </w:p>
        <w:p w14:paraId="66360593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Cím (székhely): 1125 Budapest, Szarvas Gábor út 58-60.</w:t>
          </w:r>
        </w:p>
        <w:p w14:paraId="4180B683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Adószám:19025702-2-44    Bankszámlaszám11784009-20005320</w:t>
          </w:r>
        </w:p>
      </w:tc>
      <w:tc>
        <w:tcPr>
          <w:tcW w:w="4252" w:type="dxa"/>
          <w:vAlign w:val="bottom"/>
        </w:tcPr>
        <w:p w14:paraId="01E69ED4" w14:textId="77777777" w:rsidR="00A81D25" w:rsidRPr="00A81D25" w:rsidRDefault="00000000" w:rsidP="00A81D25">
          <w:pPr>
            <w:pStyle w:val="llb"/>
            <w:spacing w:after="0"/>
            <w:jc w:val="center"/>
            <w:rPr>
              <w:sz w:val="16"/>
              <w:szCs w:val="20"/>
            </w:rPr>
          </w:pPr>
          <w:sdt>
            <w:sdtPr>
              <w:rPr>
                <w:sz w:val="16"/>
                <w:szCs w:val="20"/>
              </w:rPr>
              <w:id w:val="1364868616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  <w:szCs w:val="24"/>
              </w:rPr>
            </w:sdtEndPr>
            <w:sdtContent>
              <w:r w:rsidR="00A81D25" w:rsidRPr="00A81D25">
                <w:rPr>
                  <w:sz w:val="20"/>
                  <w:szCs w:val="24"/>
                </w:rPr>
                <w:fldChar w:fldCharType="begin"/>
              </w:r>
              <w:r w:rsidR="00A81D25" w:rsidRPr="00A81D25">
                <w:rPr>
                  <w:sz w:val="20"/>
                  <w:szCs w:val="24"/>
                </w:rPr>
                <w:instrText>PAGE   \* MERGEFORMAT</w:instrText>
              </w:r>
              <w:r w:rsidR="00A81D25" w:rsidRPr="00A81D25">
                <w:rPr>
                  <w:sz w:val="20"/>
                  <w:szCs w:val="24"/>
                </w:rPr>
                <w:fldChar w:fldCharType="separate"/>
              </w:r>
              <w:r w:rsidR="00A81D25" w:rsidRPr="00A81D25">
                <w:rPr>
                  <w:noProof/>
                  <w:sz w:val="20"/>
                  <w:szCs w:val="24"/>
                </w:rPr>
                <w:t>1</w:t>
              </w:r>
              <w:r w:rsidR="00A81D25" w:rsidRPr="00A81D25">
                <w:rPr>
                  <w:sz w:val="20"/>
                  <w:szCs w:val="24"/>
                </w:rPr>
                <w:fldChar w:fldCharType="end"/>
              </w:r>
            </w:sdtContent>
          </w:sdt>
        </w:p>
      </w:tc>
    </w:tr>
  </w:tbl>
  <w:p w14:paraId="42F3C2AA" w14:textId="5697C27D" w:rsidR="00A81D25" w:rsidRPr="00A81D25" w:rsidRDefault="00A81D25">
    <w:pPr>
      <w:pStyle w:val="llb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11DD3" w14:textId="77777777" w:rsidR="002D6F82" w:rsidRDefault="002D6F82" w:rsidP="00425E21">
      <w:r>
        <w:separator/>
      </w:r>
    </w:p>
  </w:footnote>
  <w:footnote w:type="continuationSeparator" w:id="0">
    <w:p w14:paraId="58B3DA6B" w14:textId="77777777" w:rsidR="002D6F82" w:rsidRDefault="002D6F82" w:rsidP="00425E21">
      <w:r>
        <w:continuationSeparator/>
      </w:r>
    </w:p>
  </w:footnote>
  <w:footnote w:id="1">
    <w:p w14:paraId="3834790C" w14:textId="5596D0C3" w:rsidR="00CF749B" w:rsidRDefault="00CF74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CF749B">
        <w:t>Az MI-</w:t>
      </w:r>
      <w:proofErr w:type="spellStart"/>
      <w:r w:rsidRPr="00CF749B">
        <w:t>nek</w:t>
      </w:r>
      <w:proofErr w:type="spellEnd"/>
      <w:r w:rsidRPr="00CF749B">
        <w:t xml:space="preserve"> a 2024. november 5-i állapota alapján</w:t>
      </w:r>
    </w:p>
    <w:p w14:paraId="762B3B51" w14:textId="77777777" w:rsidR="00CF749B" w:rsidRDefault="00CF749B">
      <w:pPr>
        <w:pStyle w:val="Lbjegyzetszveg"/>
      </w:pPr>
    </w:p>
  </w:footnote>
  <w:footnote w:id="2">
    <w:p w14:paraId="67DA1062" w14:textId="3D3B2D39" w:rsidR="006934CB" w:rsidRDefault="006934CB" w:rsidP="006934CB">
      <w:r>
        <w:rPr>
          <w:rStyle w:val="Lbjegyzet-hivatkozs"/>
        </w:rPr>
        <w:footnoteRef/>
      </w:r>
      <w:r>
        <w:t xml:space="preserve"> A fejezet a </w:t>
      </w:r>
      <w:hyperlink r:id="rId1" w:history="1">
        <w:r w:rsidRPr="009E3F3B">
          <w:rPr>
            <w:rStyle w:val="Hiperhivatkozs"/>
          </w:rPr>
          <w:t>https://www.perplexity.ai/</w:t>
        </w:r>
      </w:hyperlink>
      <w:r>
        <w:t xml:space="preserve"> generatív MI</w:t>
      </w:r>
      <w:r w:rsidR="00405B23">
        <w:t>/chatbot</w:t>
      </w:r>
      <w:r>
        <w:t xml:space="preserve"> válaszainak felhasználásával készült.</w:t>
      </w:r>
    </w:p>
    <w:p w14:paraId="1BC3BBC7" w14:textId="77777777" w:rsidR="006934CB" w:rsidRDefault="006934CB" w:rsidP="006934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C9B91" w14:textId="77777777" w:rsidR="00A81D25" w:rsidRPr="00761905" w:rsidRDefault="00A81D25" w:rsidP="00761905">
    <w:r w:rsidRPr="00761905">
      <w:rPr>
        <w:noProof/>
      </w:rPr>
      <w:drawing>
        <wp:anchor distT="0" distB="0" distL="114300" distR="114300" simplePos="0" relativeHeight="251661312" behindDoc="1" locked="0" layoutInCell="1" allowOverlap="1" wp14:anchorId="0838BB48" wp14:editId="03757614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2581835" cy="464764"/>
          <wp:effectExtent l="0" t="0" r="0" b="0"/>
          <wp:wrapNone/>
          <wp:docPr id="671427381" name="Kép 671427381" descr="A képen szöveg, edények, tányér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edények, tányér, clipart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835" cy="464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53383" w14:textId="38DD2977" w:rsidR="00A81D25" w:rsidRDefault="00A81D25">
    <w:pPr>
      <w:pStyle w:val="lfej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E0AE0"/>
    <w:multiLevelType w:val="hybridMultilevel"/>
    <w:tmpl w:val="C2AA87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E306B"/>
    <w:multiLevelType w:val="hybridMultilevel"/>
    <w:tmpl w:val="4740AF0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0C38A2"/>
    <w:multiLevelType w:val="hybridMultilevel"/>
    <w:tmpl w:val="ABE620F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3B52D0"/>
    <w:multiLevelType w:val="hybridMultilevel"/>
    <w:tmpl w:val="FC107AB4"/>
    <w:lvl w:ilvl="0" w:tplc="BAE6AED6">
      <w:start w:val="1"/>
      <w:numFmt w:val="bullet"/>
      <w:pStyle w:val="Listaszerbekezds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4" w15:restartNumberingAfterBreak="0">
    <w:nsid w:val="7E263922"/>
    <w:multiLevelType w:val="multilevel"/>
    <w:tmpl w:val="2850E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467837">
    <w:abstractNumId w:val="2"/>
  </w:num>
  <w:num w:numId="2" w16cid:durableId="1021709612">
    <w:abstractNumId w:val="1"/>
  </w:num>
  <w:num w:numId="3" w16cid:durableId="324742362">
    <w:abstractNumId w:val="3"/>
  </w:num>
  <w:num w:numId="4" w16cid:durableId="477956874">
    <w:abstractNumId w:val="4"/>
  </w:num>
  <w:num w:numId="5" w16cid:durableId="2007631359">
    <w:abstractNumId w:val="3"/>
  </w:num>
  <w:num w:numId="6" w16cid:durableId="838010029">
    <w:abstractNumId w:val="3"/>
  </w:num>
  <w:num w:numId="7" w16cid:durableId="1830169834">
    <w:abstractNumId w:val="3"/>
  </w:num>
  <w:num w:numId="8" w16cid:durableId="967128137">
    <w:abstractNumId w:val="3"/>
  </w:num>
  <w:num w:numId="9" w16cid:durableId="628437266">
    <w:abstractNumId w:val="3"/>
  </w:num>
  <w:num w:numId="10" w16cid:durableId="1914510264">
    <w:abstractNumId w:val="3"/>
  </w:num>
  <w:num w:numId="11" w16cid:durableId="111750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0D"/>
    <w:rsid w:val="000423DE"/>
    <w:rsid w:val="00042D83"/>
    <w:rsid w:val="00065DDD"/>
    <w:rsid w:val="00065FBC"/>
    <w:rsid w:val="00085509"/>
    <w:rsid w:val="000979DB"/>
    <w:rsid w:val="000A31FC"/>
    <w:rsid w:val="000D6EBB"/>
    <w:rsid w:val="000E491D"/>
    <w:rsid w:val="000F6B7F"/>
    <w:rsid w:val="001129BA"/>
    <w:rsid w:val="00131A53"/>
    <w:rsid w:val="00144F79"/>
    <w:rsid w:val="0016483B"/>
    <w:rsid w:val="00183C50"/>
    <w:rsid w:val="001D6C82"/>
    <w:rsid w:val="001E2676"/>
    <w:rsid w:val="001F2982"/>
    <w:rsid w:val="00216491"/>
    <w:rsid w:val="0022025B"/>
    <w:rsid w:val="002638BA"/>
    <w:rsid w:val="00277EBB"/>
    <w:rsid w:val="00287DFF"/>
    <w:rsid w:val="0029171F"/>
    <w:rsid w:val="002A6259"/>
    <w:rsid w:val="002D6F82"/>
    <w:rsid w:val="002F023D"/>
    <w:rsid w:val="00321C19"/>
    <w:rsid w:val="003313B8"/>
    <w:rsid w:val="003411E4"/>
    <w:rsid w:val="0034486D"/>
    <w:rsid w:val="00383DA6"/>
    <w:rsid w:val="003924AF"/>
    <w:rsid w:val="003B7A0D"/>
    <w:rsid w:val="003C4DBC"/>
    <w:rsid w:val="003E6A03"/>
    <w:rsid w:val="00404514"/>
    <w:rsid w:val="00404742"/>
    <w:rsid w:val="00405B23"/>
    <w:rsid w:val="00425E21"/>
    <w:rsid w:val="00441078"/>
    <w:rsid w:val="00450D47"/>
    <w:rsid w:val="0046086E"/>
    <w:rsid w:val="0048023D"/>
    <w:rsid w:val="004A2C06"/>
    <w:rsid w:val="004E061C"/>
    <w:rsid w:val="004F3F94"/>
    <w:rsid w:val="00500782"/>
    <w:rsid w:val="005162A5"/>
    <w:rsid w:val="0051703C"/>
    <w:rsid w:val="00535D94"/>
    <w:rsid w:val="005546DF"/>
    <w:rsid w:val="00585698"/>
    <w:rsid w:val="005A62C2"/>
    <w:rsid w:val="005A6778"/>
    <w:rsid w:val="005A7139"/>
    <w:rsid w:val="005B167D"/>
    <w:rsid w:val="005B6FC0"/>
    <w:rsid w:val="005C3CB1"/>
    <w:rsid w:val="006033D6"/>
    <w:rsid w:val="0060750A"/>
    <w:rsid w:val="00635509"/>
    <w:rsid w:val="00640B1E"/>
    <w:rsid w:val="00644C67"/>
    <w:rsid w:val="00682B72"/>
    <w:rsid w:val="006868F6"/>
    <w:rsid w:val="006934CB"/>
    <w:rsid w:val="006B11FA"/>
    <w:rsid w:val="006C28B2"/>
    <w:rsid w:val="006C3681"/>
    <w:rsid w:val="006C6E4C"/>
    <w:rsid w:val="006C6FB1"/>
    <w:rsid w:val="006E285B"/>
    <w:rsid w:val="006F03AE"/>
    <w:rsid w:val="006F18B6"/>
    <w:rsid w:val="006F554F"/>
    <w:rsid w:val="006F655A"/>
    <w:rsid w:val="006F6C3A"/>
    <w:rsid w:val="007269BC"/>
    <w:rsid w:val="00742D3A"/>
    <w:rsid w:val="00746314"/>
    <w:rsid w:val="00754919"/>
    <w:rsid w:val="0076100C"/>
    <w:rsid w:val="00782B44"/>
    <w:rsid w:val="00784F8B"/>
    <w:rsid w:val="007A7B14"/>
    <w:rsid w:val="007C4556"/>
    <w:rsid w:val="007E7920"/>
    <w:rsid w:val="007F6720"/>
    <w:rsid w:val="00801B31"/>
    <w:rsid w:val="0080562B"/>
    <w:rsid w:val="00807063"/>
    <w:rsid w:val="00820001"/>
    <w:rsid w:val="00826348"/>
    <w:rsid w:val="0083029F"/>
    <w:rsid w:val="00830AEB"/>
    <w:rsid w:val="008409B3"/>
    <w:rsid w:val="00881CB5"/>
    <w:rsid w:val="008E186A"/>
    <w:rsid w:val="008E3831"/>
    <w:rsid w:val="00900E67"/>
    <w:rsid w:val="00904B80"/>
    <w:rsid w:val="00933DFD"/>
    <w:rsid w:val="00934E0D"/>
    <w:rsid w:val="00953A1A"/>
    <w:rsid w:val="009624F1"/>
    <w:rsid w:val="00980010"/>
    <w:rsid w:val="00984B76"/>
    <w:rsid w:val="00991919"/>
    <w:rsid w:val="009A03C9"/>
    <w:rsid w:val="009B785B"/>
    <w:rsid w:val="009D755A"/>
    <w:rsid w:val="00A05CC7"/>
    <w:rsid w:val="00A50E28"/>
    <w:rsid w:val="00A5383C"/>
    <w:rsid w:val="00A57465"/>
    <w:rsid w:val="00A60A02"/>
    <w:rsid w:val="00A61D68"/>
    <w:rsid w:val="00A70CD5"/>
    <w:rsid w:val="00A81D25"/>
    <w:rsid w:val="00AB7FE6"/>
    <w:rsid w:val="00AC5E8A"/>
    <w:rsid w:val="00AC7B0C"/>
    <w:rsid w:val="00AD5DBA"/>
    <w:rsid w:val="00B01311"/>
    <w:rsid w:val="00B1453B"/>
    <w:rsid w:val="00B405DE"/>
    <w:rsid w:val="00B410F7"/>
    <w:rsid w:val="00B51585"/>
    <w:rsid w:val="00B54646"/>
    <w:rsid w:val="00B55837"/>
    <w:rsid w:val="00B62E6B"/>
    <w:rsid w:val="00B63C72"/>
    <w:rsid w:val="00BA5126"/>
    <w:rsid w:val="00BB0726"/>
    <w:rsid w:val="00BD43FD"/>
    <w:rsid w:val="00BF7B7C"/>
    <w:rsid w:val="00C002C0"/>
    <w:rsid w:val="00C043EB"/>
    <w:rsid w:val="00C13C9A"/>
    <w:rsid w:val="00C24E41"/>
    <w:rsid w:val="00C3490D"/>
    <w:rsid w:val="00C45065"/>
    <w:rsid w:val="00C72DBA"/>
    <w:rsid w:val="00C7410E"/>
    <w:rsid w:val="00C8264D"/>
    <w:rsid w:val="00C871FF"/>
    <w:rsid w:val="00CA7172"/>
    <w:rsid w:val="00CC0C80"/>
    <w:rsid w:val="00CC174E"/>
    <w:rsid w:val="00CC3AAE"/>
    <w:rsid w:val="00CD1687"/>
    <w:rsid w:val="00CF30F5"/>
    <w:rsid w:val="00CF65FA"/>
    <w:rsid w:val="00CF749B"/>
    <w:rsid w:val="00D02353"/>
    <w:rsid w:val="00D10E08"/>
    <w:rsid w:val="00D1791E"/>
    <w:rsid w:val="00D20641"/>
    <w:rsid w:val="00D245BE"/>
    <w:rsid w:val="00D42A5F"/>
    <w:rsid w:val="00D45136"/>
    <w:rsid w:val="00D46115"/>
    <w:rsid w:val="00D67EBA"/>
    <w:rsid w:val="00D75D92"/>
    <w:rsid w:val="00D85569"/>
    <w:rsid w:val="00D86D0A"/>
    <w:rsid w:val="00DA3CB1"/>
    <w:rsid w:val="00DB0F0B"/>
    <w:rsid w:val="00DB270A"/>
    <w:rsid w:val="00DB282C"/>
    <w:rsid w:val="00DD0E06"/>
    <w:rsid w:val="00DF7755"/>
    <w:rsid w:val="00E218D5"/>
    <w:rsid w:val="00E45847"/>
    <w:rsid w:val="00E65ABF"/>
    <w:rsid w:val="00E72680"/>
    <w:rsid w:val="00E732F1"/>
    <w:rsid w:val="00E73611"/>
    <w:rsid w:val="00E862F9"/>
    <w:rsid w:val="00EA7A04"/>
    <w:rsid w:val="00EC3BEA"/>
    <w:rsid w:val="00EC3D7C"/>
    <w:rsid w:val="00EC713F"/>
    <w:rsid w:val="00EC757A"/>
    <w:rsid w:val="00EF05B5"/>
    <w:rsid w:val="00EF5D59"/>
    <w:rsid w:val="00F31003"/>
    <w:rsid w:val="00F545F8"/>
    <w:rsid w:val="00F945FA"/>
    <w:rsid w:val="00FA58F4"/>
    <w:rsid w:val="00FB7F05"/>
    <w:rsid w:val="00FC5354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5D580"/>
  <w15:chartTrackingRefBased/>
  <w15:docId w15:val="{078B40ED-CC78-4E8B-AB75-E6D72C2C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1703C"/>
    <w:pPr>
      <w:spacing w:after="80" w:line="240" w:lineRule="auto"/>
      <w:jc w:val="both"/>
    </w:pPr>
    <w:rPr>
      <w:rFonts w:cstheme="minorHAnsi"/>
    </w:rPr>
  </w:style>
  <w:style w:type="paragraph" w:styleId="Cmsor1">
    <w:name w:val="heading 1"/>
    <w:basedOn w:val="Norml"/>
    <w:next w:val="Norml"/>
    <w:link w:val="Cmsor1Char"/>
    <w:uiPriority w:val="9"/>
    <w:qFormat/>
    <w:rsid w:val="003411E4"/>
    <w:pPr>
      <w:keepNext/>
      <w:keepLines/>
      <w:spacing w:before="360" w:after="120"/>
      <w:outlineLvl w:val="0"/>
    </w:pPr>
    <w:rPr>
      <w:rFonts w:eastAsiaTheme="majorEastAsia"/>
      <w:b/>
      <w:bCs/>
      <w:color w:val="000000" w:themeColor="text1"/>
      <w:sz w:val="32"/>
      <w:szCs w:val="32"/>
      <w:u w:val="single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216491"/>
    <w:pPr>
      <w:spacing w:before="240"/>
      <w:outlineLvl w:val="1"/>
    </w:pPr>
    <w:rPr>
      <w:sz w:val="24"/>
      <w:szCs w:val="24"/>
      <w:u w:val="dash"/>
    </w:rPr>
  </w:style>
  <w:style w:type="paragraph" w:styleId="Cmsor3">
    <w:name w:val="heading 3"/>
    <w:basedOn w:val="Cmsor2"/>
    <w:next w:val="Norml"/>
    <w:link w:val="Cmsor3Char"/>
    <w:uiPriority w:val="9"/>
    <w:unhideWhenUsed/>
    <w:qFormat/>
    <w:rsid w:val="00A81D25"/>
    <w:pPr>
      <w:outlineLvl w:val="2"/>
    </w:pPr>
    <w:rPr>
      <w:sz w:val="22"/>
      <w:szCs w:val="22"/>
      <w:u w:val="none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C28B2"/>
    <w:pPr>
      <w:keepNext/>
      <w:keepLines/>
      <w:spacing w:before="120" w:after="40"/>
      <w:outlineLvl w:val="3"/>
    </w:pPr>
    <w:rPr>
      <w:rFonts w:eastAsiaTheme="majorEastAsia"/>
      <w:b/>
      <w:bCs/>
      <w:color w:val="000000" w:themeColor="tex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rsid w:val="00A60A02"/>
    <w:pPr>
      <w:spacing w:after="0" w:line="240" w:lineRule="auto"/>
      <w:jc w:val="both"/>
    </w:pPr>
  </w:style>
  <w:style w:type="character" w:customStyle="1" w:styleId="Cmsor1Char">
    <w:name w:val="Címsor 1 Char"/>
    <w:basedOn w:val="Bekezdsalapbettpusa"/>
    <w:link w:val="Cmsor1"/>
    <w:uiPriority w:val="9"/>
    <w:rsid w:val="003411E4"/>
    <w:rPr>
      <w:rFonts w:eastAsiaTheme="majorEastAsia" w:cstheme="minorHAnsi"/>
      <w:b/>
      <w:bCs/>
      <w:color w:val="000000" w:themeColor="text1"/>
      <w:sz w:val="32"/>
      <w:szCs w:val="32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216491"/>
    <w:rPr>
      <w:rFonts w:eastAsiaTheme="majorEastAsia" w:cstheme="minorHAnsi"/>
      <w:b/>
      <w:bCs/>
      <w:color w:val="000000" w:themeColor="text1"/>
      <w:sz w:val="24"/>
      <w:szCs w:val="24"/>
      <w:u w:val="dash"/>
    </w:rPr>
  </w:style>
  <w:style w:type="character" w:customStyle="1" w:styleId="Cmsor3Char">
    <w:name w:val="Címsor 3 Char"/>
    <w:basedOn w:val="Bekezdsalapbettpusa"/>
    <w:link w:val="Cmsor3"/>
    <w:uiPriority w:val="9"/>
    <w:rsid w:val="00A81D25"/>
    <w:rPr>
      <w:rFonts w:eastAsiaTheme="majorEastAsia" w:cstheme="minorHAnsi"/>
      <w:b/>
      <w:b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rsid w:val="006C28B2"/>
    <w:rPr>
      <w:rFonts w:eastAsiaTheme="majorEastAsia" w:cstheme="minorHAnsi"/>
      <w:b/>
      <w:bCs/>
      <w:color w:val="000000" w:themeColor="text1"/>
    </w:rPr>
  </w:style>
  <w:style w:type="paragraph" w:styleId="Listaszerbekezds">
    <w:name w:val="List Paragraph"/>
    <w:basedOn w:val="Norml"/>
    <w:uiPriority w:val="34"/>
    <w:qFormat/>
    <w:rsid w:val="00D10E08"/>
    <w:pPr>
      <w:numPr>
        <w:numId w:val="3"/>
      </w:numPr>
      <w:contextualSpacing/>
    </w:pPr>
  </w:style>
  <w:style w:type="paragraph" w:customStyle="1" w:styleId="promt">
    <w:name w:val="promt"/>
    <w:basedOn w:val="Norml"/>
    <w:qFormat/>
    <w:rsid w:val="00D2064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851"/>
    </w:pPr>
  </w:style>
  <w:style w:type="paragraph" w:styleId="lfej">
    <w:name w:val="header"/>
    <w:basedOn w:val="Norml"/>
    <w:link w:val="lfejChar"/>
    <w:uiPriority w:val="99"/>
    <w:unhideWhenUsed/>
    <w:rsid w:val="00425E2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25E21"/>
  </w:style>
  <w:style w:type="paragraph" w:styleId="llb">
    <w:name w:val="footer"/>
    <w:basedOn w:val="Norml"/>
    <w:link w:val="llbChar"/>
    <w:uiPriority w:val="99"/>
    <w:unhideWhenUsed/>
    <w:rsid w:val="00425E2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25E21"/>
  </w:style>
  <w:style w:type="paragraph" w:customStyle="1" w:styleId="BasicParagraph">
    <w:name w:val="[Basic Paragraph]"/>
    <w:basedOn w:val="Norml"/>
    <w:uiPriority w:val="99"/>
    <w:rsid w:val="00425E21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Rcsostblzat">
    <w:name w:val="Table Grid"/>
    <w:basedOn w:val="Normltblzat"/>
    <w:uiPriority w:val="39"/>
    <w:rsid w:val="00D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nyvcme">
    <w:name w:val="Book Title"/>
    <w:basedOn w:val="Bekezdsalapbettpusa"/>
    <w:uiPriority w:val="33"/>
    <w:rsid w:val="00D10E08"/>
    <w:rPr>
      <w:b/>
      <w:bCs/>
      <w:spacing w:val="5"/>
      <w:sz w:val="52"/>
      <w:szCs w:val="52"/>
    </w:rPr>
  </w:style>
  <w:style w:type="paragraph" w:styleId="Cm">
    <w:name w:val="Title"/>
    <w:basedOn w:val="Norml"/>
    <w:next w:val="Norml"/>
    <w:link w:val="CmChar"/>
    <w:uiPriority w:val="10"/>
    <w:qFormat/>
    <w:rsid w:val="00AC7B0C"/>
    <w:pPr>
      <w:spacing w:before="240" w:after="480"/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AC7B0C"/>
    <w:rPr>
      <w:rFonts w:cstheme="minorHAnsi"/>
      <w:b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784F8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84F8B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D85569"/>
    <w:pPr>
      <w:spacing w:before="100" w:beforeAutospacing="1" w:after="100" w:afterAutospacing="1"/>
      <w:jc w:val="left"/>
    </w:pPr>
    <w:rPr>
      <w:rFonts w:ascii="Aptos" w:hAnsi="Aptos" w:cs="Aptos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85569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F945FA"/>
    <w:rPr>
      <w:color w:val="954F72" w:themeColor="followedHyperlink"/>
      <w:u w:val="single"/>
    </w:rPr>
  </w:style>
  <w:style w:type="character" w:customStyle="1" w:styleId="relative">
    <w:name w:val="relative"/>
    <w:basedOn w:val="Bekezdsalapbettpusa"/>
    <w:rsid w:val="00900E67"/>
  </w:style>
  <w:style w:type="character" w:customStyle="1" w:styleId="whitespace-nowrap">
    <w:name w:val="whitespace-nowrap"/>
    <w:basedOn w:val="Bekezdsalapbettpusa"/>
    <w:rsid w:val="00900E67"/>
  </w:style>
  <w:style w:type="paragraph" w:styleId="Kpalrs">
    <w:name w:val="caption"/>
    <w:basedOn w:val="Norml"/>
    <w:next w:val="Norml"/>
    <w:uiPriority w:val="35"/>
    <w:unhideWhenUsed/>
    <w:qFormat/>
    <w:rsid w:val="00C7410E"/>
    <w:pPr>
      <w:spacing w:after="200"/>
    </w:pPr>
    <w:rPr>
      <w:i/>
      <w:iCs/>
      <w:color w:val="44546A" w:themeColor="text2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34CB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34CB"/>
    <w:rPr>
      <w:rFonts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934CB"/>
    <w:rPr>
      <w:vertAlign w:val="superscript"/>
    </w:rPr>
  </w:style>
  <w:style w:type="paragraph" w:styleId="Alcm">
    <w:name w:val="Subtitle"/>
    <w:basedOn w:val="Cm"/>
    <w:next w:val="Norml"/>
    <w:link w:val="AlcmChar"/>
    <w:uiPriority w:val="11"/>
    <w:qFormat/>
    <w:rsid w:val="002A6259"/>
    <w:pPr>
      <w:spacing w:before="0" w:after="360"/>
    </w:pPr>
    <w:rPr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A6259"/>
    <w:rPr>
      <w:rFonts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5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64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599096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8370669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0097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46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03990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807672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2589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76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35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49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724475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371963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63263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96329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739660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9979498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309103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487823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729978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5613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60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400750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45286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096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96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justdone.ai/tools" TargetMode="External"/><Relationship Id="rId26" Type="http://schemas.openxmlformats.org/officeDocument/2006/relationships/hyperlink" Target="https://gamma.app/" TargetMode="External"/><Relationship Id="rId39" Type="http://schemas.openxmlformats.org/officeDocument/2006/relationships/hyperlink" Target="https://chatgpt.com/" TargetMode="External"/><Relationship Id="rId21" Type="http://schemas.openxmlformats.org/officeDocument/2006/relationships/hyperlink" Target="https://justdone.ai/gen/ai-detection-tool-online" TargetMode="External"/><Relationship Id="rId34" Type="http://schemas.openxmlformats.org/officeDocument/2006/relationships/hyperlink" Target="https://www.perplexity.ai/" TargetMode="External"/><Relationship Id="rId42" Type="http://schemas.openxmlformats.org/officeDocument/2006/relationships/hyperlink" Target="https://www.perplexity.ai/" TargetMode="External"/><Relationship Id="rId47" Type="http://schemas.openxmlformats.org/officeDocument/2006/relationships/hyperlink" Target="https://justdone.ai/writing-tools/check-ai-plagiarism" TargetMode="External"/><Relationship Id="rId50" Type="http://schemas.openxmlformats.org/officeDocument/2006/relationships/hyperlink" Target="https://music-ai.ai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engr.ai/hu" TargetMode="External"/><Relationship Id="rId29" Type="http://schemas.openxmlformats.org/officeDocument/2006/relationships/hyperlink" Target="https://www.perplexity.ai/" TargetMode="External"/><Relationship Id="rId11" Type="http://schemas.openxmlformats.org/officeDocument/2006/relationships/hyperlink" Target="https://www.perplexity.ai/" TargetMode="External"/><Relationship Id="rId24" Type="http://schemas.openxmlformats.org/officeDocument/2006/relationships/hyperlink" Target="https://gemini.google.com/?hl=hu" TargetMode="External"/><Relationship Id="rId32" Type="http://schemas.openxmlformats.org/officeDocument/2006/relationships/hyperlink" Target="https://slidesgpt.com/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www.perplexity.ai/" TargetMode="External"/><Relationship Id="rId45" Type="http://schemas.openxmlformats.org/officeDocument/2006/relationships/hyperlink" Target="https://tengr.ai/hu" TargetMode="External"/><Relationship Id="rId53" Type="http://schemas.openxmlformats.org/officeDocument/2006/relationships/hyperlink" Target="https://share-ai.singgenix.com/?token=jIO3OTGR1NHJHL3Pcm2uJ5cYRhSNtxpQEG8G8C%2BacgV4GUDcyJnH8A%3D%3D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hatgpt.com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chatgpt.com/" TargetMode="External"/><Relationship Id="rId44" Type="http://schemas.openxmlformats.org/officeDocument/2006/relationships/hyperlink" Target="https://chatgpt.com/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lidesgpt.com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chatgpt.org/chat" TargetMode="External"/><Relationship Id="rId30" Type="http://schemas.openxmlformats.org/officeDocument/2006/relationships/hyperlink" Target="https://www.cssk12ker.hu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chatgpt.com/" TargetMode="External"/><Relationship Id="rId48" Type="http://schemas.openxmlformats.org/officeDocument/2006/relationships/hyperlink" Target="https://modszertan.maltai.hu/nemzetkozi-elismeresben-reszesult-a-naszlady-attila-egeszsegfejlesztesi-program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chatgpt.org/chat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gamma.app/create/generate" TargetMode="External"/><Relationship Id="rId17" Type="http://schemas.openxmlformats.org/officeDocument/2006/relationships/hyperlink" Target="https://justdone.ai/" TargetMode="External"/><Relationship Id="rId25" Type="http://schemas.openxmlformats.org/officeDocument/2006/relationships/hyperlink" Target="https://copilot.microsoft.com/" TargetMode="External"/><Relationship Id="rId33" Type="http://schemas.openxmlformats.org/officeDocument/2006/relationships/hyperlink" Target="https://szocialisportal.hu/kiegeszito-utmutato-a-bolcsodeben-mini-bolcsodeben-pedagogus-munkakorben-foglalkoztatottak-reszere/" TargetMode="External"/><Relationship Id="rId38" Type="http://schemas.openxmlformats.org/officeDocument/2006/relationships/hyperlink" Target="https://www.ksh.hu/apps/shop.lista?p_lang=HU&amp;p_temakor_kod=KSH&amp;p_kapcsolodo=mo" TargetMode="External"/><Relationship Id="rId46" Type="http://schemas.openxmlformats.org/officeDocument/2006/relationships/hyperlink" Target="https://justdone.ai/gen/5000-words-plagiarism-checker" TargetMode="External"/><Relationship Id="rId20" Type="http://schemas.openxmlformats.org/officeDocument/2006/relationships/hyperlink" Target="https://justdone.ai/tools" TargetMode="External"/><Relationship Id="rId41" Type="http://schemas.openxmlformats.org/officeDocument/2006/relationships/hyperlink" Target="https://chatgpt.com/" TargetMode="External"/><Relationship Id="rId54" Type="http://schemas.openxmlformats.org/officeDocument/2006/relationships/hyperlink" Target="https://www.parlament.hu/documents/d/guest/infojegyzet_2024_23_eu_mi_rendel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hatgpt.com/" TargetMode="External"/><Relationship Id="rId23" Type="http://schemas.openxmlformats.org/officeDocument/2006/relationships/hyperlink" Target="https://claude.ai/onboarding" TargetMode="External"/><Relationship Id="rId28" Type="http://schemas.openxmlformats.org/officeDocument/2006/relationships/hyperlink" Target="https://chatgpt.com/" TargetMode="External"/><Relationship Id="rId36" Type="http://schemas.openxmlformats.org/officeDocument/2006/relationships/hyperlink" Target="https://chatgpt.com/" TargetMode="External"/><Relationship Id="rId49" Type="http://schemas.openxmlformats.org/officeDocument/2006/relationships/hyperlink" Target="https://chatgpt.com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rplexity.a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szt\OneDrive\Dokumentumok\Egy&#233;ni%20Office-sablonok\doc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0040A-7249-48E7-B6BA-804AE16C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</Template>
  <TotalTime>11</TotalTime>
  <Pages>9</Pages>
  <Words>1642</Words>
  <Characters>11335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Fehér Eszter</dc:creator>
  <cp:keywords/>
  <dc:description/>
  <cp:lastModifiedBy>Eszter Fehér</cp:lastModifiedBy>
  <cp:revision>2</cp:revision>
  <cp:lastPrinted>2024-11-10T05:30:00Z</cp:lastPrinted>
  <dcterms:created xsi:type="dcterms:W3CDTF">2024-12-04T01:20:00Z</dcterms:created>
  <dcterms:modified xsi:type="dcterms:W3CDTF">2024-12-04T01:20:00Z</dcterms:modified>
</cp:coreProperties>
</file>